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978"/>
        <w:gridCol w:w="236"/>
      </w:tblGrid>
      <w:tr w:rsidR="001F46DB" w:rsidTr="00A62E87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1F46DB" w:rsidRPr="003B17F3" w:rsidTr="009C3B64">
              <w:trPr>
                <w:trHeight w:val="318"/>
              </w:trPr>
              <w:tc>
                <w:tcPr>
                  <w:tcW w:w="4820" w:type="dxa"/>
                </w:tcPr>
                <w:p w:rsidR="001F46DB" w:rsidRPr="009C3B64" w:rsidRDefault="001F46DB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6DB" w:rsidRPr="003B17F3" w:rsidTr="009C3B64">
              <w:trPr>
                <w:trHeight w:val="334"/>
              </w:trPr>
              <w:tc>
                <w:tcPr>
                  <w:tcW w:w="4820" w:type="dxa"/>
                </w:tcPr>
                <w:p w:rsidR="001F46DB" w:rsidRPr="009C3B64" w:rsidRDefault="001F46DB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5414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F46DB" w:rsidRPr="003B17F3" w:rsidTr="009C3B64">
              <w:trPr>
                <w:trHeight w:val="318"/>
              </w:trPr>
              <w:tc>
                <w:tcPr>
                  <w:tcW w:w="4820" w:type="dxa"/>
                </w:tcPr>
                <w:p w:rsidR="001F46DB" w:rsidRPr="009C3B64" w:rsidRDefault="001F46DB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F46DB" w:rsidRPr="003B17F3" w:rsidTr="009C3B64">
              <w:trPr>
                <w:trHeight w:val="318"/>
              </w:trPr>
              <w:tc>
                <w:tcPr>
                  <w:tcW w:w="4820" w:type="dxa"/>
                </w:tcPr>
                <w:p w:rsidR="001F46DB" w:rsidRPr="009C3B64" w:rsidRDefault="001F46DB" w:rsidP="009C3B6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Straight Arrow Connector 9" o:spid="_x0000_s1027" type="#_x0000_t32" style="position:absolute;left:0;text-align:left;margin-left:54.7pt;margin-top:.5pt;width:114.9pt;height:0;z-index:25165516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9C3B6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1F46DB" w:rsidRPr="009C3B64" w:rsidRDefault="001F46DB" w:rsidP="009C3B6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6DB" w:rsidRPr="000D5938" w:rsidRDefault="001F46DB" w:rsidP="00A62E8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F46DB" w:rsidRPr="000D5938" w:rsidRDefault="001F46DB" w:rsidP="00A62E87">
            <w:pPr>
              <w:spacing w:before="120"/>
              <w:jc w:val="center"/>
            </w:pPr>
          </w:p>
        </w:tc>
      </w:tr>
    </w:tbl>
    <w:p w:rsidR="001F46DB" w:rsidRDefault="001F46DB" w:rsidP="00453265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1F46DB" w:rsidRDefault="001F46DB" w:rsidP="00FA5483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2017 – 2018</w:t>
      </w:r>
    </w:p>
    <w:p w:rsidR="001F46DB" w:rsidRDefault="001F46DB" w:rsidP="00FA548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1F46DB" w:rsidRPr="00625961" w:rsidRDefault="001F46DB" w:rsidP="004F5F5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1F46DB" w:rsidRPr="00625961" w:rsidRDefault="001F46DB" w:rsidP="00FA548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4</w:t>
      </w:r>
    </w:p>
    <w:p w:rsidR="001F46DB" w:rsidRDefault="001F46DB" w:rsidP="00FA548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 16TCN      </w:t>
      </w:r>
      <w:r w:rsidRPr="00625961">
        <w:rPr>
          <w:b/>
          <w:color w:val="000000"/>
          <w:sz w:val="26"/>
          <w:szCs w:val="26"/>
        </w:rPr>
        <w:t xml:space="preserve">   Ngày thi:  ____ / ____ / 201</w:t>
      </w:r>
      <w:r>
        <w:rPr>
          <w:b/>
          <w:color w:val="000000"/>
          <w:sz w:val="26"/>
          <w:szCs w:val="26"/>
        </w:rPr>
        <w:t>8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1F46DB" w:rsidRPr="00FA5483" w:rsidRDefault="001F46DB" w:rsidP="00FA548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1F46DB" w:rsidRPr="000829FA" w:rsidRDefault="001F46DB" w:rsidP="00582F87">
      <w:pPr>
        <w:spacing w:line="276" w:lineRule="auto"/>
        <w:ind w:left="1440" w:firstLine="720"/>
        <w:rPr>
          <w:b/>
          <w:lang w:val="vi-VN"/>
        </w:rPr>
      </w:pPr>
    </w:p>
    <w:p w:rsidR="001F46DB" w:rsidRPr="000829FA" w:rsidRDefault="001F46D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5" o:spid="_x0000_s1028" style="position:absolute;left:0;text-align:left;margin-left:-21.75pt;margin-top:3.25pt;width:87pt;height:24.75pt;z-index:2516520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F46DB" w:rsidRPr="00134BCB" w:rsidRDefault="001F46DB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F46DB" w:rsidRDefault="001F46DB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6DB" w:rsidRPr="0031064E" w:rsidRDefault="001F46DB" w:rsidP="00822318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1: (3.0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Giải các phương trình</w:t>
      </w:r>
      <w:r w:rsidRPr="0031064E">
        <w:rPr>
          <w:sz w:val="26"/>
          <w:szCs w:val="26"/>
        </w:rPr>
        <w:t xml:space="preserve"> sau:</w:t>
      </w:r>
    </w:p>
    <w:p w:rsidR="001F46DB" w:rsidRDefault="001F46DB" w:rsidP="00822318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31064E">
        <w:rPr>
          <w:sz w:val="26"/>
          <w:szCs w:val="26"/>
        </w:rPr>
        <w:t>a)</w:t>
      </w:r>
      <w:r>
        <w:rPr>
          <w:sz w:val="26"/>
          <w:szCs w:val="26"/>
        </w:rPr>
        <w:t xml:space="preserve"> </w:t>
      </w:r>
      <w:r w:rsidRPr="00330006">
        <w:rPr>
          <w:position w:val="-6"/>
          <w:sz w:val="26"/>
          <w:szCs w:val="26"/>
        </w:rPr>
        <w:object w:dxaOrig="16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25pt;height:15.75pt" o:ole="">
            <v:imagedata r:id="rId5" o:title=""/>
          </v:shape>
          <o:OLEObject Type="Embed" ProgID="Equation.DSMT4" ShapeID="_x0000_i1025" DrawAspect="Content" ObjectID="_1585231750" r:id="rId6"/>
        </w:object>
      </w:r>
      <w:r>
        <w:rPr>
          <w:sz w:val="26"/>
          <w:szCs w:val="26"/>
        </w:rPr>
        <w:t xml:space="preserve">  </w:t>
      </w:r>
    </w:p>
    <w:p w:rsidR="001F46DB" w:rsidRPr="0031064E" w:rsidRDefault="001F46DB" w:rsidP="00822318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b)  </w:t>
      </w:r>
      <w:r w:rsidRPr="00330006">
        <w:rPr>
          <w:position w:val="-14"/>
          <w:sz w:val="26"/>
          <w:szCs w:val="26"/>
        </w:rPr>
        <w:object w:dxaOrig="2680" w:dyaOrig="400">
          <v:shape id="_x0000_i1026" type="#_x0000_t75" style="width:134.25pt;height:20.25pt" o:ole="">
            <v:imagedata r:id="rId7" o:title=""/>
          </v:shape>
          <o:OLEObject Type="Embed" ProgID="Equation.DSMT4" ShapeID="_x0000_i1026" DrawAspect="Content" ObjectID="_1585231751" r:id="rId8"/>
        </w:object>
      </w:r>
      <w:r>
        <w:rPr>
          <w:sz w:val="26"/>
          <w:szCs w:val="26"/>
        </w:rPr>
        <w:t xml:space="preserve"> </w:t>
      </w:r>
    </w:p>
    <w:p w:rsidR="001F46DB" w:rsidRDefault="001F46DB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2: (2.5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Tính các tích phân</w:t>
      </w:r>
      <w:r w:rsidRPr="0056062A">
        <w:rPr>
          <w:sz w:val="26"/>
          <w:szCs w:val="26"/>
        </w:rPr>
        <w:t xml:space="preserve"> sau</w:t>
      </w:r>
      <w:r>
        <w:rPr>
          <w:sz w:val="26"/>
          <w:szCs w:val="26"/>
        </w:rPr>
        <w:t>:</w:t>
      </w:r>
      <w:r w:rsidRPr="0056062A">
        <w:rPr>
          <w:sz w:val="26"/>
          <w:szCs w:val="26"/>
        </w:rPr>
        <w:tab/>
      </w:r>
    </w:p>
    <w:p w:rsidR="001F46DB" w:rsidRDefault="001F46DB" w:rsidP="00822318">
      <w:pPr>
        <w:spacing w:before="120" w:line="276" w:lineRule="auto"/>
        <w:ind w:left="450" w:right="454"/>
        <w:jc w:val="both"/>
        <w:rPr>
          <w:position w:val="-8"/>
          <w:sz w:val="26"/>
          <w:szCs w:val="26"/>
        </w:rPr>
      </w:pPr>
      <w:r>
        <w:rPr>
          <w:sz w:val="26"/>
          <w:szCs w:val="26"/>
        </w:rPr>
        <w:t xml:space="preserve">           a)  </w:t>
      </w:r>
      <w:r>
        <w:rPr>
          <w:position w:val="-8"/>
          <w:sz w:val="26"/>
          <w:szCs w:val="26"/>
        </w:rPr>
        <w:t xml:space="preserve"> </w:t>
      </w:r>
      <w:r w:rsidRPr="00330006">
        <w:rPr>
          <w:position w:val="-32"/>
          <w:sz w:val="26"/>
          <w:szCs w:val="26"/>
        </w:rPr>
        <w:object w:dxaOrig="2200" w:dyaOrig="760">
          <v:shape id="_x0000_i1027" type="#_x0000_t75" style="width:110.25pt;height:38.25pt" o:ole="">
            <v:imagedata r:id="rId9" o:title=""/>
          </v:shape>
          <o:OLEObject Type="Embed" ProgID="Equation.DSMT4" ShapeID="_x0000_i1027" DrawAspect="Content" ObjectID="_1585231752" r:id="rId10"/>
        </w:object>
      </w:r>
      <w:r>
        <w:rPr>
          <w:position w:val="-8"/>
          <w:sz w:val="26"/>
          <w:szCs w:val="26"/>
        </w:rPr>
        <w:t xml:space="preserve"> </w:t>
      </w:r>
    </w:p>
    <w:p w:rsidR="001F46DB" w:rsidRPr="0056062A" w:rsidRDefault="001F46DB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b)   </w:t>
      </w:r>
      <w:r w:rsidRPr="00CB64E8">
        <w:rPr>
          <w:position w:val="-30"/>
          <w:sz w:val="26"/>
          <w:szCs w:val="26"/>
        </w:rPr>
        <w:object w:dxaOrig="1380" w:dyaOrig="740">
          <v:shape id="_x0000_i1028" type="#_x0000_t75" style="width:69pt;height:36.75pt" o:ole="">
            <v:imagedata r:id="rId11" o:title=""/>
          </v:shape>
          <o:OLEObject Type="Embed" ProgID="Equation.DSMT4" ShapeID="_x0000_i1028" DrawAspect="Content" ObjectID="_1585231753" r:id="rId12"/>
        </w:object>
      </w:r>
      <w:r>
        <w:rPr>
          <w:position w:val="-16"/>
          <w:sz w:val="26"/>
          <w:szCs w:val="26"/>
        </w:rPr>
        <w:t xml:space="preserve"> </w:t>
      </w:r>
    </w:p>
    <w:p w:rsidR="001F46DB" w:rsidRDefault="001F46DB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(1.0 điểm)    </w:t>
      </w:r>
      <w:r>
        <w:rPr>
          <w:sz w:val="26"/>
          <w:szCs w:val="26"/>
        </w:rPr>
        <w:t xml:space="preserve">Tìm </w:t>
      </w:r>
      <w:r w:rsidRPr="00B404C5">
        <w:rPr>
          <w:i/>
          <w:sz w:val="26"/>
          <w:szCs w:val="26"/>
        </w:rPr>
        <w:t>x,y</w:t>
      </w:r>
      <w:r>
        <w:rPr>
          <w:sz w:val="26"/>
          <w:szCs w:val="26"/>
        </w:rPr>
        <w:t xml:space="preserve"> biết:</w:t>
      </w:r>
    </w:p>
    <w:p w:rsidR="001F46DB" w:rsidRDefault="001F46DB" w:rsidP="00822318">
      <w:pPr>
        <w:spacing w:before="120" w:line="276" w:lineRule="auto"/>
        <w:ind w:left="45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 w:rsidRPr="00B404C5">
        <w:rPr>
          <w:b/>
          <w:position w:val="-14"/>
          <w:sz w:val="26"/>
          <w:szCs w:val="26"/>
        </w:rPr>
        <w:object w:dxaOrig="3640" w:dyaOrig="400">
          <v:shape id="_x0000_i1029" type="#_x0000_t75" style="width:182.25pt;height:20.25pt" o:ole="">
            <v:imagedata r:id="rId13" o:title=""/>
          </v:shape>
          <o:OLEObject Type="Embed" ProgID="Equation.DSMT4" ShapeID="_x0000_i1029" DrawAspect="Content" ObjectID="_1585231754" r:id="rId14"/>
        </w:object>
      </w:r>
      <w:r>
        <w:rPr>
          <w:b/>
          <w:sz w:val="26"/>
          <w:szCs w:val="26"/>
        </w:rPr>
        <w:t xml:space="preserve"> </w:t>
      </w:r>
    </w:p>
    <w:p w:rsidR="001F46DB" w:rsidRDefault="001F46DB" w:rsidP="00822318">
      <w:pPr>
        <w:tabs>
          <w:tab w:val="left" w:pos="360"/>
          <w:tab w:val="left" w:pos="720"/>
          <w:tab w:val="left" w:pos="4320"/>
        </w:tabs>
        <w:ind w:left="45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(1.0 </w:t>
      </w:r>
      <w:r w:rsidRPr="00FA0A5E">
        <w:rPr>
          <w:b/>
          <w:sz w:val="26"/>
          <w:szCs w:val="26"/>
        </w:rPr>
        <w:t>điểm)</w:t>
      </w:r>
      <w:r>
        <w:rPr>
          <w:b/>
          <w:sz w:val="26"/>
          <w:szCs w:val="26"/>
        </w:rPr>
        <w:t xml:space="preserve"> </w:t>
      </w:r>
    </w:p>
    <w:p w:rsidR="001F46DB" w:rsidRPr="00B404C5" w:rsidRDefault="001F46DB" w:rsidP="00822318">
      <w:pPr>
        <w:tabs>
          <w:tab w:val="left" w:pos="360"/>
          <w:tab w:val="left" w:pos="720"/>
          <w:tab w:val="left" w:pos="4320"/>
        </w:tabs>
        <w:ind w:left="450"/>
        <w:rPr>
          <w:rFonts w:ascii="VNI-Times" w:hAnsi="VNI-Times"/>
        </w:rPr>
      </w:pPr>
      <w:r>
        <w:rPr>
          <w:b/>
          <w:sz w:val="26"/>
          <w:szCs w:val="26"/>
        </w:rPr>
        <w:t xml:space="preserve">  </w:t>
      </w:r>
      <w:r>
        <w:rPr>
          <w:sz w:val="26"/>
          <w:szCs w:val="26"/>
        </w:rPr>
        <w:t>Lập phương trình mặt cầu đi qua A(-2;1;3) có tâm I (2;-1;1)</w:t>
      </w:r>
    </w:p>
    <w:p w:rsidR="001F46DB" w:rsidRDefault="001F46DB" w:rsidP="00822318">
      <w:pPr>
        <w:spacing w:after="200" w:line="276" w:lineRule="auto"/>
        <w:ind w:left="360" w:right="-360"/>
        <w:contextualSpacing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1F46DB" w:rsidRDefault="001F46DB" w:rsidP="00822318">
      <w:pPr>
        <w:spacing w:after="200" w:line="276" w:lineRule="auto"/>
        <w:ind w:left="360" w:right="-360"/>
        <w:contextualSpacing/>
        <w:rPr>
          <w:b/>
          <w:sz w:val="26"/>
          <w:szCs w:val="28"/>
        </w:rPr>
      </w:pPr>
      <w:r>
        <w:rPr>
          <w:b/>
          <w:sz w:val="26"/>
          <w:szCs w:val="26"/>
        </w:rPr>
        <w:t xml:space="preserve"> Câu 5:</w:t>
      </w:r>
      <w:r w:rsidRPr="00822318">
        <w:rPr>
          <w:sz w:val="26"/>
          <w:szCs w:val="28"/>
        </w:rPr>
        <w:t xml:space="preserve"> </w:t>
      </w:r>
      <w:r>
        <w:rPr>
          <w:b/>
          <w:sz w:val="26"/>
          <w:szCs w:val="28"/>
        </w:rPr>
        <w:t>(2,5</w:t>
      </w:r>
      <w:r w:rsidRPr="006A40A0">
        <w:rPr>
          <w:b/>
          <w:sz w:val="26"/>
          <w:szCs w:val="28"/>
        </w:rPr>
        <w:t xml:space="preserve"> điể</w:t>
      </w:r>
      <w:r>
        <w:rPr>
          <w:b/>
          <w:sz w:val="26"/>
          <w:szCs w:val="28"/>
        </w:rPr>
        <w:t>m</w:t>
      </w:r>
      <w:r w:rsidRPr="006A40A0">
        <w:rPr>
          <w:b/>
          <w:sz w:val="26"/>
          <w:szCs w:val="28"/>
        </w:rPr>
        <w:t>)</w:t>
      </w:r>
      <w:r>
        <w:rPr>
          <w:b/>
          <w:sz w:val="26"/>
          <w:szCs w:val="28"/>
        </w:rPr>
        <w:t xml:space="preserve"> </w:t>
      </w:r>
    </w:p>
    <w:p w:rsidR="001F46DB" w:rsidRDefault="001F46DB" w:rsidP="00751B13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</w:rPr>
      </w:pPr>
      <w:r w:rsidRPr="00751B13">
        <w:rPr>
          <w:sz w:val="26"/>
          <w:szCs w:val="26"/>
        </w:rPr>
        <w:t>L</w:t>
      </w:r>
      <w:r>
        <w:rPr>
          <w:sz w:val="26"/>
          <w:szCs w:val="26"/>
        </w:rPr>
        <w:t xml:space="preserve">ập phương trình mặt phẳng (P) qua 3 điểm A(2;-1;1),  B(4;0;2) </w:t>
      </w:r>
      <w:r>
        <w:rPr>
          <w:sz w:val="26"/>
          <w:szCs w:val="28"/>
        </w:rPr>
        <w:t>, C(-3;2;-1)</w:t>
      </w:r>
    </w:p>
    <w:p w:rsidR="001F46DB" w:rsidRPr="00751B13" w:rsidRDefault="001F46DB" w:rsidP="00751B13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</w:rPr>
      </w:pPr>
      <w:r>
        <w:rPr>
          <w:sz w:val="26"/>
          <w:szCs w:val="26"/>
        </w:rPr>
        <w:t>Tính khoảng cách từ I(4;3;-2) đến mặt phẳng (P) nói trên.</w:t>
      </w:r>
    </w:p>
    <w:p w:rsidR="001F46DB" w:rsidRDefault="001F46DB" w:rsidP="00321F38">
      <w:pPr>
        <w:spacing w:after="200" w:line="276" w:lineRule="auto"/>
        <w:ind w:left="360" w:right="-360"/>
        <w:contextualSpacing/>
      </w:pPr>
      <w:r>
        <w:rPr>
          <w:sz w:val="26"/>
          <w:szCs w:val="28"/>
        </w:rPr>
        <w:t xml:space="preserve">            </w:t>
      </w:r>
    </w:p>
    <w:p w:rsidR="001F46DB" w:rsidRDefault="001F46DB" w:rsidP="00462998">
      <w:pPr>
        <w:jc w:val="center"/>
      </w:pPr>
      <w:r>
        <w:t>_______Hết_______</w:t>
      </w:r>
    </w:p>
    <w:p w:rsidR="001F46DB" w:rsidRDefault="001F46DB" w:rsidP="00462998">
      <w:pPr>
        <w:jc w:val="center"/>
      </w:pPr>
    </w:p>
    <w:p w:rsidR="001F46DB" w:rsidRDefault="001F46DB" w:rsidP="00462998">
      <w:pPr>
        <w:jc w:val="center"/>
      </w:pPr>
      <w:r>
        <w:t>GHI CHÚ: CÁN BỘ COI THI KHÔNG ĐƯỢC GIẢI THÍCH GÌ THÊM.</w:t>
      </w:r>
    </w:p>
    <w:p w:rsidR="001F46DB" w:rsidRDefault="001F46DB" w:rsidP="00462998">
      <w:pPr>
        <w:jc w:val="center"/>
      </w:pPr>
    </w:p>
    <w:p w:rsidR="001F46DB" w:rsidRDefault="001F46DB"/>
    <w:p w:rsidR="001F46DB" w:rsidRPr="006222B1" w:rsidRDefault="001F46DB" w:rsidP="00826464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6DB" w:rsidRDefault="001F46DB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</w:p>
    <w:p w:rsidR="001F46DB" w:rsidRDefault="001F46DB" w:rsidP="00826464">
      <w:pPr>
        <w:rPr>
          <w:i/>
          <w:sz w:val="22"/>
          <w:szCs w:val="22"/>
        </w:rPr>
      </w:pPr>
    </w:p>
    <w:p w:rsidR="001F46DB" w:rsidRDefault="001F46DB" w:rsidP="00826464">
      <w:pPr>
        <w:rPr>
          <w:i/>
          <w:sz w:val="22"/>
          <w:szCs w:val="22"/>
        </w:rPr>
      </w:pPr>
    </w:p>
    <w:p w:rsidR="001F46DB" w:rsidRDefault="001F46DB" w:rsidP="00826464">
      <w:pPr>
        <w:rPr>
          <w:i/>
          <w:sz w:val="22"/>
          <w:szCs w:val="22"/>
        </w:rPr>
      </w:pPr>
    </w:p>
    <w:p w:rsidR="001F46DB" w:rsidRDefault="001F46DB" w:rsidP="00321F38">
      <w:pPr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321F38">
        <w:rPr>
          <w:sz w:val="22"/>
          <w:szCs w:val="22"/>
        </w:rPr>
        <w:t>Trần Ki</w:t>
      </w:r>
      <w:r>
        <w:rPr>
          <w:sz w:val="22"/>
          <w:szCs w:val="22"/>
        </w:rPr>
        <w:t>m Thu Liễu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Phạm Thị Thu Nga</w:t>
      </w:r>
      <w:r>
        <w:rPr>
          <w:sz w:val="22"/>
          <w:szCs w:val="22"/>
        </w:rPr>
        <w:tab/>
        <w:t xml:space="preserve">                     Nguyễn Thị Cẩm Thạch          </w:t>
      </w:r>
    </w:p>
    <w:p w:rsidR="001F46DB" w:rsidRPr="00321F38" w:rsidRDefault="001F46DB" w:rsidP="005364F2">
      <w:pPr>
        <w:spacing w:line="360" w:lineRule="auto"/>
        <w:jc w:val="both"/>
        <w:rPr>
          <w:sz w:val="22"/>
          <w:szCs w:val="22"/>
        </w:rPr>
      </w:pP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1F46DB" w:rsidRPr="00453265" w:rsidTr="009C3B64">
        <w:trPr>
          <w:trHeight w:val="318"/>
        </w:trPr>
        <w:tc>
          <w:tcPr>
            <w:tcW w:w="4820" w:type="dxa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  <w:r w:rsidRPr="009C3B64">
              <w:rPr>
                <w:sz w:val="22"/>
                <w:szCs w:val="22"/>
              </w:rPr>
              <w:t>UBND THÀNH PHỐ HỒ CHÍ MINH</w:t>
            </w:r>
          </w:p>
        </w:tc>
        <w:tc>
          <w:tcPr>
            <w:tcW w:w="0" w:type="auto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  <w:r w:rsidRPr="009C3B64">
              <w:rPr>
                <w:b/>
                <w:sz w:val="22"/>
                <w:szCs w:val="22"/>
              </w:rPr>
              <w:t>CỘNG HÒA XÃ HỘI  CHỦ NGHĨA VIỆT NAM</w:t>
            </w:r>
          </w:p>
        </w:tc>
      </w:tr>
      <w:tr w:rsidR="001F46DB" w:rsidRPr="00453265" w:rsidTr="009C3B64">
        <w:trPr>
          <w:trHeight w:val="334"/>
        </w:trPr>
        <w:tc>
          <w:tcPr>
            <w:tcW w:w="4820" w:type="dxa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  <w:r w:rsidRPr="009C3B64">
              <w:rPr>
                <w:b/>
                <w:sz w:val="22"/>
                <w:szCs w:val="22"/>
              </w:rPr>
              <w:t>TRƯỜNG CAO ĐẲNG LÝ TỰ TRỌNG</w:t>
            </w:r>
          </w:p>
        </w:tc>
        <w:tc>
          <w:tcPr>
            <w:tcW w:w="0" w:type="auto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2516561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9C3B64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1F46DB" w:rsidRPr="00453265" w:rsidTr="009C3B64">
        <w:trPr>
          <w:trHeight w:val="318"/>
        </w:trPr>
        <w:tc>
          <w:tcPr>
            <w:tcW w:w="4820" w:type="dxa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  <w:r w:rsidRPr="009C3B64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</w:p>
        </w:tc>
      </w:tr>
      <w:tr w:rsidR="001F46DB" w:rsidRPr="00453265" w:rsidTr="009C3B64">
        <w:trPr>
          <w:trHeight w:val="318"/>
        </w:trPr>
        <w:tc>
          <w:tcPr>
            <w:tcW w:w="4820" w:type="dxa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Straight Arrow Connector 13" o:spid="_x0000_s1030" type="#_x0000_t32" style="position:absolute;left:0;text-align:left;margin-left:54.7pt;margin-top:.5pt;width:114.9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</w:p>
        </w:tc>
      </w:tr>
    </w:tbl>
    <w:p w:rsidR="001F46DB" w:rsidRDefault="001F46DB" w:rsidP="009537B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1F46DB" w:rsidRDefault="001F46DB" w:rsidP="009537BE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2017 – 2018</w:t>
      </w:r>
    </w:p>
    <w:p w:rsidR="001F46DB" w:rsidRDefault="001F46DB" w:rsidP="009537BE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1F46DB" w:rsidRPr="00625961" w:rsidRDefault="001F46DB" w:rsidP="004F5F5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1F46DB" w:rsidRPr="00625961" w:rsidRDefault="001F46DB" w:rsidP="009537BE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4</w:t>
      </w:r>
    </w:p>
    <w:p w:rsidR="001F46DB" w:rsidRDefault="001F46DB" w:rsidP="009537B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 16TCN           </w:t>
      </w:r>
      <w:r w:rsidRPr="00625961">
        <w:rPr>
          <w:b/>
          <w:color w:val="000000"/>
          <w:sz w:val="26"/>
          <w:szCs w:val="26"/>
        </w:rPr>
        <w:t xml:space="preserve"> Ngày thi:  ____ / ____ / 201</w:t>
      </w:r>
      <w:r>
        <w:rPr>
          <w:b/>
          <w:color w:val="000000"/>
          <w:sz w:val="26"/>
          <w:szCs w:val="26"/>
        </w:rPr>
        <w:t>8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1F46DB" w:rsidRPr="00FA5483" w:rsidRDefault="001F46DB" w:rsidP="009537B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1F46DB" w:rsidRPr="000829FA" w:rsidRDefault="001F46DB" w:rsidP="009537BE">
      <w:pPr>
        <w:spacing w:line="276" w:lineRule="auto"/>
        <w:ind w:left="1440" w:firstLine="720"/>
        <w:rPr>
          <w:b/>
          <w:lang w:val="vi-VN"/>
        </w:rPr>
      </w:pPr>
    </w:p>
    <w:p w:rsidR="001F46DB" w:rsidRPr="000829FA" w:rsidRDefault="001F46DB" w:rsidP="00D8434A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Rounded Rectangle 7" o:spid="_x0000_s1031" style="position:absolute;left:0;text-align:left;margin-left:-21.75pt;margin-top:3.25pt;width:87pt;height:24.75pt;z-index:2516531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1F46DB" w:rsidRPr="00134BCB" w:rsidRDefault="001F46DB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1F46DB" w:rsidRDefault="001F46DB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1"/>
        <w:gridCol w:w="437"/>
        <w:gridCol w:w="7317"/>
        <w:gridCol w:w="1354"/>
      </w:tblGrid>
      <w:tr w:rsidR="001F46DB" w:rsidRPr="00D07595" w:rsidTr="002124A7">
        <w:tc>
          <w:tcPr>
            <w:tcW w:w="931" w:type="dxa"/>
            <w:vAlign w:val="center"/>
          </w:tcPr>
          <w:p w:rsidR="001F46DB" w:rsidRPr="00D07595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37" w:type="dxa"/>
            <w:vAlign w:val="center"/>
          </w:tcPr>
          <w:p w:rsidR="001F46DB" w:rsidRPr="00D07595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317" w:type="dxa"/>
            <w:vAlign w:val="center"/>
          </w:tcPr>
          <w:p w:rsidR="001F46DB" w:rsidRPr="00D07595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354" w:type="dxa"/>
            <w:vAlign w:val="center"/>
          </w:tcPr>
          <w:p w:rsidR="001F46DB" w:rsidRPr="00D07595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F46DB" w:rsidRPr="00D07595" w:rsidTr="002124A7">
        <w:tc>
          <w:tcPr>
            <w:tcW w:w="931" w:type="dxa"/>
          </w:tcPr>
          <w:p w:rsidR="001F46DB" w:rsidRPr="00D07595" w:rsidRDefault="001F46DB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7" w:type="dxa"/>
          </w:tcPr>
          <w:p w:rsidR="001F46DB" w:rsidRPr="00D07595" w:rsidRDefault="001F46DB" w:rsidP="00D07595">
            <w:pPr>
              <w:widowControl w:val="0"/>
              <w:spacing w:before="360" w:line="480" w:lineRule="auto"/>
            </w:pPr>
          </w:p>
        </w:tc>
        <w:tc>
          <w:tcPr>
            <w:tcW w:w="7317" w:type="dxa"/>
          </w:tcPr>
          <w:p w:rsidR="001F46DB" w:rsidRPr="00D8434A" w:rsidRDefault="001F46DB" w:rsidP="00751B13">
            <w:pPr>
              <w:spacing w:before="120" w:line="276" w:lineRule="auto"/>
              <w:ind w:left="567" w:right="454"/>
              <w:rPr>
                <w:b/>
                <w:position w:val="-8"/>
                <w:sz w:val="26"/>
                <w:szCs w:val="26"/>
              </w:rPr>
            </w:pPr>
            <w:r w:rsidRPr="00D8434A">
              <w:rPr>
                <w:b/>
                <w:sz w:val="26"/>
                <w:szCs w:val="26"/>
              </w:rPr>
              <w:t xml:space="preserve">Giải các phương trình sau </w:t>
            </w:r>
            <w:r w:rsidRPr="00D8434A">
              <w:rPr>
                <w:b/>
                <w:position w:val="-8"/>
                <w:sz w:val="26"/>
                <w:szCs w:val="26"/>
              </w:rPr>
              <w:t xml:space="preserve"> </w:t>
            </w:r>
          </w:p>
          <w:p w:rsidR="001F46DB" w:rsidRPr="00D07595" w:rsidRDefault="001F46DB" w:rsidP="006222B1">
            <w:pPr>
              <w:tabs>
                <w:tab w:val="left" w:pos="630"/>
              </w:tabs>
              <w:spacing w:before="120" w:line="276" w:lineRule="auto"/>
              <w:ind w:right="454"/>
            </w:pPr>
          </w:p>
        </w:tc>
        <w:tc>
          <w:tcPr>
            <w:tcW w:w="1354" w:type="dxa"/>
          </w:tcPr>
          <w:p w:rsidR="001F46DB" w:rsidRPr="00D07595" w:rsidRDefault="001F46DB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1F46DB" w:rsidRPr="00D07595" w:rsidTr="002124A7">
        <w:tc>
          <w:tcPr>
            <w:tcW w:w="931" w:type="dxa"/>
            <w:vMerge w:val="restart"/>
          </w:tcPr>
          <w:p w:rsidR="001F46DB" w:rsidRPr="00D07595" w:rsidRDefault="001F46DB" w:rsidP="00D07595">
            <w:pPr>
              <w:widowControl w:val="0"/>
              <w:spacing w:before="360" w:line="480" w:lineRule="auto"/>
            </w:pPr>
          </w:p>
        </w:tc>
        <w:tc>
          <w:tcPr>
            <w:tcW w:w="437" w:type="dxa"/>
          </w:tcPr>
          <w:p w:rsidR="001F46DB" w:rsidRPr="00D07595" w:rsidRDefault="001F46DB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317" w:type="dxa"/>
          </w:tcPr>
          <w:p w:rsidR="001F46DB" w:rsidRDefault="001F46DB" w:rsidP="00D56162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330006">
              <w:rPr>
                <w:position w:val="-6"/>
                <w:sz w:val="26"/>
                <w:szCs w:val="26"/>
              </w:rPr>
              <w:object w:dxaOrig="1600" w:dyaOrig="320">
                <v:shape id="_x0000_i1030" type="#_x0000_t75" style="width:80.25pt;height:15.75pt" o:ole="">
                  <v:imagedata r:id="rId5" o:title=""/>
                </v:shape>
                <o:OLEObject Type="Embed" ProgID="Equation.DSMT4" ShapeID="_x0000_i1030" DrawAspect="Content" ObjectID="_1585231755" r:id="rId15"/>
              </w:object>
            </w:r>
          </w:p>
          <w:p w:rsidR="001F46DB" w:rsidRDefault="001F46DB" w:rsidP="00D56162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474B5B">
              <w:rPr>
                <w:position w:val="-16"/>
                <w:sz w:val="26"/>
                <w:szCs w:val="26"/>
              </w:rPr>
              <w:object w:dxaOrig="2180" w:dyaOrig="499">
                <v:shape id="_x0000_i1031" type="#_x0000_t75" style="width:108pt;height:24.75pt" o:ole="">
                  <v:imagedata r:id="rId16" o:title=""/>
                </v:shape>
                <o:OLEObject Type="Embed" ProgID="Equation.DSMT4" ShapeID="_x0000_i1031" DrawAspect="Content" ObjectID="_1585231756" r:id="rId17"/>
              </w:object>
            </w:r>
            <w:r>
              <w:rPr>
                <w:sz w:val="26"/>
                <w:szCs w:val="26"/>
              </w:rPr>
              <w:t xml:space="preserve">       (1)</w:t>
            </w:r>
          </w:p>
          <w:p w:rsidR="001F46DB" w:rsidRDefault="001F46DB" w:rsidP="00D56162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Đặt </w:t>
            </w:r>
            <w:r w:rsidRPr="00622FEC">
              <w:rPr>
                <w:position w:val="-6"/>
                <w:sz w:val="26"/>
                <w:szCs w:val="26"/>
              </w:rPr>
              <w:object w:dxaOrig="600" w:dyaOrig="320">
                <v:shape id="_x0000_i1032" type="#_x0000_t75" style="width:30pt;height:15.75pt" o:ole="">
                  <v:imagedata r:id="rId18" o:title=""/>
                </v:shape>
                <o:OLEObject Type="Embed" ProgID="Equation.DSMT4" ShapeID="_x0000_i1032" DrawAspect="Content" ObjectID="_1585231757" r:id="rId19"/>
              </w:object>
            </w:r>
            <w:r>
              <w:rPr>
                <w:sz w:val="26"/>
                <w:szCs w:val="26"/>
              </w:rPr>
              <w:t xml:space="preserve">  (</w:t>
            </w:r>
            <w:r>
              <w:rPr>
                <w:i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 xml:space="preserve"> &gt;0 )</w:t>
            </w:r>
          </w:p>
          <w:p w:rsidR="001F46DB" w:rsidRDefault="001F46DB" w:rsidP="00D56162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(1) </w:t>
            </w:r>
            <w:r w:rsidRPr="00622FEC">
              <w:rPr>
                <w:position w:val="-6"/>
                <w:sz w:val="26"/>
                <w:szCs w:val="26"/>
              </w:rPr>
              <w:object w:dxaOrig="1620" w:dyaOrig="320">
                <v:shape id="_x0000_i1033" type="#_x0000_t75" style="width:81pt;height:15.75pt" o:ole="">
                  <v:imagedata r:id="rId20" o:title=""/>
                </v:shape>
                <o:OLEObject Type="Embed" ProgID="Equation.DSMT4" ShapeID="_x0000_i1033" DrawAspect="Content" ObjectID="_1585231758" r:id="rId21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D56162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622FEC">
              <w:rPr>
                <w:position w:val="-34"/>
                <w:sz w:val="26"/>
                <w:szCs w:val="26"/>
              </w:rPr>
              <w:object w:dxaOrig="1260" w:dyaOrig="800">
                <v:shape id="_x0000_i1034" type="#_x0000_t75" style="width:63pt;height:39.75pt" o:ole="">
                  <v:imagedata r:id="rId22" o:title=""/>
                </v:shape>
                <o:OLEObject Type="Embed" ProgID="Equation.DSMT4" ShapeID="_x0000_i1034" DrawAspect="Content" ObjectID="_1585231759" r:id="rId23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D56162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Với </w:t>
            </w:r>
            <w:r w:rsidRPr="00622FEC">
              <w:rPr>
                <w:position w:val="-6"/>
                <w:sz w:val="26"/>
                <w:szCs w:val="26"/>
              </w:rPr>
              <w:object w:dxaOrig="2640" w:dyaOrig="320">
                <v:shape id="_x0000_i1035" type="#_x0000_t75" style="width:132pt;height:15.75pt" o:ole="">
                  <v:imagedata r:id="rId24" o:title=""/>
                </v:shape>
                <o:OLEObject Type="Embed" ProgID="Equation.DSMT4" ShapeID="_x0000_i1035" DrawAspect="Content" ObjectID="_1585231760" r:id="rId25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417E2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Với </w:t>
            </w:r>
            <w:r w:rsidRPr="00622FEC">
              <w:rPr>
                <w:position w:val="-12"/>
                <w:sz w:val="26"/>
                <w:szCs w:val="26"/>
              </w:rPr>
              <w:object w:dxaOrig="2640" w:dyaOrig="380">
                <v:shape id="_x0000_i1036" type="#_x0000_t75" style="width:132pt;height:18.75pt" o:ole="">
                  <v:imagedata r:id="rId26" o:title=""/>
                </v:shape>
                <o:OLEObject Type="Embed" ProgID="Equation.DSMT4" ShapeID="_x0000_i1036" DrawAspect="Content" ObjectID="_1585231761" r:id="rId27"/>
              </w:object>
            </w:r>
          </w:p>
          <w:p w:rsidR="001F46DB" w:rsidRPr="00D07595" w:rsidRDefault="001F46DB" w:rsidP="00751B13">
            <w:pPr>
              <w:spacing w:line="276" w:lineRule="auto"/>
              <w:ind w:left="175" w:right="454"/>
            </w:pPr>
          </w:p>
        </w:tc>
        <w:tc>
          <w:tcPr>
            <w:tcW w:w="1354" w:type="dxa"/>
          </w:tcPr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Pr="00D07595" w:rsidRDefault="001F46DB" w:rsidP="0062317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623170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7B6782">
            <w:pPr>
              <w:widowControl w:val="0"/>
              <w:spacing w:line="276" w:lineRule="auto"/>
            </w:pPr>
          </w:p>
          <w:p w:rsidR="001F46DB" w:rsidRPr="00D07595" w:rsidRDefault="001F46DB" w:rsidP="007B6782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Default="001F46DB" w:rsidP="007B6782">
            <w:pPr>
              <w:widowControl w:val="0"/>
              <w:spacing w:line="276" w:lineRule="auto"/>
            </w:pPr>
          </w:p>
          <w:p w:rsidR="001F46DB" w:rsidRPr="00D07595" w:rsidRDefault="001F46DB" w:rsidP="007B6782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Pr="00D07595" w:rsidRDefault="001F46DB" w:rsidP="0062317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</w:tc>
      </w:tr>
      <w:tr w:rsidR="001F46DB" w:rsidRPr="00D07595" w:rsidTr="00F22785">
        <w:trPr>
          <w:trHeight w:val="1070"/>
        </w:trPr>
        <w:tc>
          <w:tcPr>
            <w:tcW w:w="931" w:type="dxa"/>
            <w:vMerge/>
          </w:tcPr>
          <w:p w:rsidR="001F46DB" w:rsidRPr="00D07595" w:rsidRDefault="001F46DB" w:rsidP="00D07595">
            <w:pPr>
              <w:widowControl w:val="0"/>
              <w:spacing w:before="360" w:line="480" w:lineRule="auto"/>
            </w:pPr>
          </w:p>
        </w:tc>
        <w:tc>
          <w:tcPr>
            <w:tcW w:w="437" w:type="dxa"/>
          </w:tcPr>
          <w:p w:rsidR="001F46DB" w:rsidRPr="00D07595" w:rsidRDefault="001F46DB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317" w:type="dxa"/>
            <w:vAlign w:val="center"/>
          </w:tcPr>
          <w:p w:rsidR="001F46DB" w:rsidRDefault="001F46DB" w:rsidP="00304F19">
            <w:pPr>
              <w:widowControl w:val="0"/>
              <w:spacing w:before="360"/>
              <w:rPr>
                <w:sz w:val="26"/>
                <w:szCs w:val="26"/>
              </w:rPr>
            </w:pPr>
            <w:r w:rsidRPr="00416242">
              <w:rPr>
                <w:position w:val="-14"/>
                <w:sz w:val="26"/>
                <w:szCs w:val="26"/>
              </w:rPr>
              <w:object w:dxaOrig="2680" w:dyaOrig="400">
                <v:shape id="_x0000_i1037" type="#_x0000_t75" style="width:134.25pt;height:21.75pt" o:ole="">
                  <v:imagedata r:id="rId28" o:title=""/>
                </v:shape>
                <o:OLEObject Type="Embed" ProgID="Equation.DSMT4" ShapeID="_x0000_i1037" DrawAspect="Content" ObjectID="_1585231762" r:id="rId29"/>
              </w:object>
            </w:r>
            <w:r>
              <w:rPr>
                <w:sz w:val="26"/>
                <w:szCs w:val="26"/>
              </w:rPr>
              <w:t xml:space="preserve">      (2)</w:t>
            </w:r>
          </w:p>
          <w:p w:rsidR="001F46DB" w:rsidRDefault="001F46DB" w:rsidP="00304F19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Điều kiện: </w:t>
            </w:r>
            <w:r w:rsidRPr="00416242">
              <w:rPr>
                <w:position w:val="-30"/>
                <w:sz w:val="26"/>
                <w:szCs w:val="26"/>
              </w:rPr>
              <w:object w:dxaOrig="999" w:dyaOrig="720">
                <v:shape id="_x0000_i1038" type="#_x0000_t75" style="width:50.25pt;height:36pt" o:ole="">
                  <v:imagedata r:id="rId30" o:title=""/>
                </v:shape>
                <o:OLEObject Type="Embed" ProgID="Equation.DSMT4" ShapeID="_x0000_i1038" DrawAspect="Content" ObjectID="_1585231763" r:id="rId31"/>
              </w:object>
            </w:r>
            <w:r>
              <w:rPr>
                <w:sz w:val="26"/>
                <w:szCs w:val="26"/>
              </w:rPr>
              <w:t xml:space="preserve">  </w:t>
            </w:r>
            <w:r w:rsidRPr="00416242">
              <w:rPr>
                <w:position w:val="-30"/>
                <w:sz w:val="26"/>
                <w:szCs w:val="26"/>
              </w:rPr>
              <w:object w:dxaOrig="1820" w:dyaOrig="720">
                <v:shape id="_x0000_i1039" type="#_x0000_t75" style="width:89.25pt;height:36pt" o:ole="">
                  <v:imagedata r:id="rId32" o:title=""/>
                </v:shape>
                <o:OLEObject Type="Embed" ProgID="Equation.DSMT4" ShapeID="_x0000_i1039" DrawAspect="Content" ObjectID="_1585231764" r:id="rId33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304F19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(2) </w:t>
            </w:r>
            <w:r w:rsidRPr="00921AFF">
              <w:rPr>
                <w:position w:val="-14"/>
                <w:sz w:val="26"/>
                <w:szCs w:val="26"/>
              </w:rPr>
              <w:object w:dxaOrig="2380" w:dyaOrig="400">
                <v:shape id="_x0000_i1040" type="#_x0000_t75" style="width:119.25pt;height:20.25pt" o:ole="">
                  <v:imagedata r:id="rId34" o:title=""/>
                </v:shape>
                <o:OLEObject Type="Embed" ProgID="Equation.DSMT4" ShapeID="_x0000_i1040" DrawAspect="Content" ObjectID="_1585231765" r:id="rId35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304F19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Pr="00921AFF">
              <w:rPr>
                <w:position w:val="-14"/>
                <w:sz w:val="26"/>
                <w:szCs w:val="26"/>
              </w:rPr>
              <w:object w:dxaOrig="2020" w:dyaOrig="400">
                <v:shape id="_x0000_i1041" type="#_x0000_t75" style="width:101.25pt;height:20.25pt" o:ole="">
                  <v:imagedata r:id="rId36" o:title=""/>
                </v:shape>
                <o:OLEObject Type="Embed" ProgID="Equation.DSMT4" ShapeID="_x0000_i1041" DrawAspect="Content" ObjectID="_1585231766" r:id="rId37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304F19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921AFF">
              <w:rPr>
                <w:position w:val="-6"/>
                <w:sz w:val="26"/>
                <w:szCs w:val="26"/>
              </w:rPr>
              <w:object w:dxaOrig="1420" w:dyaOrig="320">
                <v:shape id="_x0000_i1042" type="#_x0000_t75" style="width:71.25pt;height:15.75pt" o:ole="">
                  <v:imagedata r:id="rId38" o:title=""/>
                </v:shape>
                <o:OLEObject Type="Embed" ProgID="Equation.DSMT4" ShapeID="_x0000_i1042" DrawAspect="Content" ObjectID="_1585231767" r:id="rId39"/>
              </w:object>
            </w:r>
            <w:r>
              <w:rPr>
                <w:sz w:val="26"/>
                <w:szCs w:val="26"/>
              </w:rPr>
              <w:t xml:space="preserve"> </w:t>
            </w:r>
            <w:r w:rsidRPr="00921AFF">
              <w:rPr>
                <w:position w:val="-34"/>
                <w:sz w:val="26"/>
                <w:szCs w:val="26"/>
              </w:rPr>
              <w:object w:dxaOrig="1320" w:dyaOrig="800">
                <v:shape id="_x0000_i1043" type="#_x0000_t75" style="width:66pt;height:39.75pt" o:ole="">
                  <v:imagedata r:id="rId40" o:title=""/>
                </v:shape>
                <o:OLEObject Type="Embed" ProgID="Equation.DSMT4" ShapeID="_x0000_i1043" DrawAspect="Content" ObjectID="_1585231768" r:id="rId41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Pr="00022FB8" w:rsidRDefault="001F46DB" w:rsidP="00304F19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Vậy phương trình có một nghiệm </w:t>
            </w:r>
            <w:r w:rsidRPr="002F1929">
              <w:rPr>
                <w:position w:val="-6"/>
                <w:sz w:val="26"/>
                <w:szCs w:val="26"/>
              </w:rPr>
              <w:object w:dxaOrig="560" w:dyaOrig="279">
                <v:shape id="_x0000_i1044" type="#_x0000_t75" style="width:27.75pt;height:14.25pt" o:ole="">
                  <v:imagedata r:id="rId42" o:title=""/>
                </v:shape>
                <o:OLEObject Type="Embed" ProgID="Equation.DSMT4" ShapeID="_x0000_i1044" DrawAspect="Content" ObjectID="_1585231769" r:id="rId43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54" w:type="dxa"/>
          </w:tcPr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0E3773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E3773">
            <w:pPr>
              <w:widowControl w:val="0"/>
              <w:spacing w:line="276" w:lineRule="auto"/>
            </w:pPr>
          </w:p>
          <w:p w:rsidR="001F46DB" w:rsidRDefault="001F46DB" w:rsidP="000E3773">
            <w:pPr>
              <w:widowControl w:val="0"/>
              <w:spacing w:line="276" w:lineRule="auto"/>
            </w:pPr>
          </w:p>
          <w:p w:rsidR="001F46DB" w:rsidRDefault="001F46DB" w:rsidP="000E3773">
            <w:pPr>
              <w:widowControl w:val="0"/>
              <w:spacing w:line="276" w:lineRule="auto"/>
            </w:pPr>
          </w:p>
          <w:p w:rsidR="001F46DB" w:rsidRDefault="001F46DB" w:rsidP="007B6782">
            <w:pPr>
              <w:widowControl w:val="0"/>
              <w:spacing w:line="276" w:lineRule="auto"/>
            </w:pPr>
            <w:r>
              <w:t>0.5</w:t>
            </w:r>
          </w:p>
          <w:p w:rsidR="001F46DB" w:rsidRDefault="001F46DB" w:rsidP="007B6782">
            <w:pPr>
              <w:widowControl w:val="0"/>
              <w:spacing w:line="276" w:lineRule="auto"/>
            </w:pPr>
          </w:p>
          <w:p w:rsidR="001F46DB" w:rsidRPr="00410C7C" w:rsidRDefault="001F46DB" w:rsidP="00410C7C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1F46DB" w:rsidRPr="00D07595" w:rsidTr="002124A7">
        <w:tc>
          <w:tcPr>
            <w:tcW w:w="931" w:type="dxa"/>
          </w:tcPr>
          <w:p w:rsidR="001F46DB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F46DB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F46DB" w:rsidRPr="00D07595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37" w:type="dxa"/>
          </w:tcPr>
          <w:p w:rsidR="001F46DB" w:rsidRPr="00D07595" w:rsidRDefault="001F46DB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317" w:type="dxa"/>
          </w:tcPr>
          <w:p w:rsidR="001F46DB" w:rsidRPr="00D07595" w:rsidRDefault="001F46DB" w:rsidP="00F22785">
            <w:pPr>
              <w:spacing w:before="120" w:line="276" w:lineRule="auto"/>
              <w:ind w:right="454"/>
              <w:rPr>
                <w:b/>
                <w:i/>
              </w:rPr>
            </w:pPr>
            <w:r>
              <w:rPr>
                <w:b/>
                <w:sz w:val="26"/>
                <w:szCs w:val="26"/>
              </w:rPr>
              <w:t>Tính các tích phân</w:t>
            </w:r>
            <w:r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354" w:type="dxa"/>
          </w:tcPr>
          <w:p w:rsidR="001F46DB" w:rsidRDefault="001F46DB" w:rsidP="00D07595">
            <w:pPr>
              <w:widowControl w:val="0"/>
              <w:spacing w:line="312" w:lineRule="auto"/>
              <w:rPr>
                <w:b/>
              </w:rPr>
            </w:pPr>
          </w:p>
          <w:p w:rsidR="001F46DB" w:rsidRPr="00D07595" w:rsidRDefault="001F46DB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1F46DB" w:rsidRPr="00D07595" w:rsidTr="002124A7">
        <w:tc>
          <w:tcPr>
            <w:tcW w:w="931" w:type="dxa"/>
            <w:vMerge w:val="restart"/>
          </w:tcPr>
          <w:p w:rsidR="001F46DB" w:rsidRPr="00D07595" w:rsidRDefault="001F46DB" w:rsidP="00A62E87">
            <w:pPr>
              <w:widowControl w:val="0"/>
              <w:spacing w:line="480" w:lineRule="auto"/>
            </w:pPr>
          </w:p>
        </w:tc>
        <w:tc>
          <w:tcPr>
            <w:tcW w:w="437" w:type="dxa"/>
          </w:tcPr>
          <w:p w:rsidR="001F46DB" w:rsidRPr="009537BE" w:rsidRDefault="001F46DB" w:rsidP="009537BE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317" w:type="dxa"/>
          </w:tcPr>
          <w:p w:rsidR="001F46DB" w:rsidRDefault="001F46DB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2F1929">
              <w:rPr>
                <w:position w:val="-32"/>
                <w:sz w:val="26"/>
                <w:szCs w:val="26"/>
              </w:rPr>
              <w:object w:dxaOrig="2200" w:dyaOrig="760">
                <v:shape id="_x0000_i1045" type="#_x0000_t75" style="width:110.25pt;height:38.25pt" o:ole="">
                  <v:imagedata r:id="rId44" o:title=""/>
                </v:shape>
                <o:OLEObject Type="Embed" ProgID="Equation.DSMT4" ShapeID="_x0000_i1045" DrawAspect="Content" ObjectID="_1585231770" r:id="rId45"/>
              </w:object>
            </w:r>
            <w:r>
              <w:rPr>
                <w:position w:val="-8"/>
                <w:sz w:val="26"/>
                <w:szCs w:val="26"/>
              </w:rPr>
              <w:t xml:space="preserve"> </w:t>
            </w:r>
          </w:p>
          <w:p w:rsidR="001F46DB" w:rsidRDefault="001F46DB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 </w:t>
            </w:r>
            <w:r w:rsidRPr="00275FF4">
              <w:rPr>
                <w:position w:val="-20"/>
                <w:sz w:val="26"/>
                <w:szCs w:val="26"/>
              </w:rPr>
              <w:object w:dxaOrig="1680" w:dyaOrig="560">
                <v:shape id="_x0000_i1046" type="#_x0000_t75" style="width:84pt;height:27.75pt" o:ole="">
                  <v:imagedata r:id="rId46" o:title=""/>
                </v:shape>
                <o:OLEObject Type="Embed" ProgID="Equation.DSMT4" ShapeID="_x0000_i1046" DrawAspect="Content" ObjectID="_1585231771" r:id="rId47"/>
              </w:object>
            </w:r>
            <w:r>
              <w:rPr>
                <w:position w:val="-8"/>
                <w:sz w:val="26"/>
                <w:szCs w:val="26"/>
              </w:rPr>
              <w:t xml:space="preserve"> </w:t>
            </w:r>
          </w:p>
          <w:p w:rsidR="001F46DB" w:rsidRDefault="001F46DB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  </w:t>
            </w:r>
            <w:r w:rsidRPr="00275FF4">
              <w:rPr>
                <w:position w:val="-6"/>
                <w:sz w:val="26"/>
                <w:szCs w:val="26"/>
              </w:rPr>
              <w:object w:dxaOrig="2180" w:dyaOrig="320">
                <v:shape id="_x0000_i1047" type="#_x0000_t75" style="width:108.75pt;height:15.75pt" o:ole="">
                  <v:imagedata r:id="rId48" o:title=""/>
                </v:shape>
                <o:OLEObject Type="Embed" ProgID="Equation.DSMT4" ShapeID="_x0000_i1047" DrawAspect="Content" ObjectID="_1585231772" r:id="rId49"/>
              </w:object>
            </w:r>
            <w:r>
              <w:rPr>
                <w:position w:val="-8"/>
                <w:sz w:val="26"/>
                <w:szCs w:val="26"/>
              </w:rPr>
              <w:t xml:space="preserve"> </w:t>
            </w:r>
          </w:p>
          <w:p w:rsidR="001F46DB" w:rsidRPr="003A772D" w:rsidRDefault="001F46DB" w:rsidP="00275FF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</w:p>
        </w:tc>
        <w:tc>
          <w:tcPr>
            <w:tcW w:w="1354" w:type="dxa"/>
          </w:tcPr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Pr="00D07595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  <w:r w:rsidRPr="00D07595">
              <w:t>0.5</w:t>
            </w: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  <w:r>
              <w:t>0.5</w:t>
            </w: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Pr="00D07595" w:rsidRDefault="001F46DB" w:rsidP="009721F0">
            <w:pPr>
              <w:widowControl w:val="0"/>
              <w:spacing w:line="276" w:lineRule="auto"/>
            </w:pPr>
          </w:p>
        </w:tc>
      </w:tr>
      <w:tr w:rsidR="001F46DB" w:rsidRPr="00D07595" w:rsidTr="002124A7">
        <w:tc>
          <w:tcPr>
            <w:tcW w:w="931" w:type="dxa"/>
            <w:vMerge/>
          </w:tcPr>
          <w:p w:rsidR="001F46DB" w:rsidRPr="00D07595" w:rsidRDefault="001F46DB" w:rsidP="00A62E87">
            <w:pPr>
              <w:widowControl w:val="0"/>
              <w:spacing w:line="480" w:lineRule="auto"/>
            </w:pPr>
          </w:p>
        </w:tc>
        <w:tc>
          <w:tcPr>
            <w:tcW w:w="437" w:type="dxa"/>
          </w:tcPr>
          <w:p w:rsidR="001F46DB" w:rsidRPr="009537BE" w:rsidRDefault="001F46DB" w:rsidP="009537BE">
            <w:pPr>
              <w:widowControl w:val="0"/>
              <w:spacing w:line="480" w:lineRule="auto"/>
              <w:jc w:val="center"/>
            </w:pPr>
            <w:r>
              <w:t>b)</w:t>
            </w:r>
          </w:p>
        </w:tc>
        <w:tc>
          <w:tcPr>
            <w:tcW w:w="7317" w:type="dxa"/>
          </w:tcPr>
          <w:p w:rsidR="001F46DB" w:rsidRDefault="001F46DB" w:rsidP="009721F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</w:t>
            </w:r>
            <w:r w:rsidRPr="00CB64E8">
              <w:rPr>
                <w:position w:val="-30"/>
                <w:sz w:val="26"/>
                <w:szCs w:val="26"/>
              </w:rPr>
              <w:object w:dxaOrig="1380" w:dyaOrig="740">
                <v:shape id="_x0000_i1048" type="#_x0000_t75" style="width:69pt;height:36.75pt" o:ole="">
                  <v:imagedata r:id="rId11" o:title=""/>
                </v:shape>
                <o:OLEObject Type="Embed" ProgID="Equation.DSMT4" ShapeID="_x0000_i1048" DrawAspect="Content" ObjectID="_1585231773" r:id="rId50"/>
              </w:object>
            </w:r>
          </w:p>
          <w:p w:rsidR="001F46DB" w:rsidRDefault="001F46DB" w:rsidP="009721F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Đặt </w:t>
            </w:r>
            <w:r w:rsidRPr="003738D2">
              <w:rPr>
                <w:position w:val="-60"/>
                <w:sz w:val="26"/>
                <w:szCs w:val="26"/>
              </w:rPr>
              <w:object w:dxaOrig="2400" w:dyaOrig="1320">
                <v:shape id="_x0000_i1049" type="#_x0000_t75" style="width:120pt;height:66pt" o:ole="">
                  <v:imagedata r:id="rId51" o:title=""/>
                </v:shape>
                <o:OLEObject Type="Embed" ProgID="Equation.DSMT4" ShapeID="_x0000_i1049" DrawAspect="Content" ObjectID="_1585231774" r:id="rId52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Default="001F46DB" w:rsidP="009721F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3C32E7">
              <w:rPr>
                <w:position w:val="-34"/>
                <w:sz w:val="26"/>
                <w:szCs w:val="26"/>
              </w:rPr>
              <w:object w:dxaOrig="2780" w:dyaOrig="840">
                <v:shape id="_x0000_i1050" type="#_x0000_t75" style="width:136.5pt;height:42pt" o:ole="">
                  <v:imagedata r:id="rId53" o:title=""/>
                </v:shape>
                <o:OLEObject Type="Embed" ProgID="Equation.DSMT4" ShapeID="_x0000_i1050" DrawAspect="Content" ObjectID="_1585231775" r:id="rId54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Default="001F46DB" w:rsidP="009721F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 </w:t>
            </w:r>
            <w:r w:rsidRPr="003C32E7">
              <w:rPr>
                <w:position w:val="-30"/>
                <w:sz w:val="26"/>
                <w:szCs w:val="26"/>
              </w:rPr>
              <w:object w:dxaOrig="2220" w:dyaOrig="740">
                <v:shape id="_x0000_i1051" type="#_x0000_t75" style="width:111pt;height:36.75pt" o:ole="">
                  <v:imagedata r:id="rId55" o:title=""/>
                </v:shape>
                <o:OLEObject Type="Embed" ProgID="Equation.DSMT4" ShapeID="_x0000_i1051" DrawAspect="Content" ObjectID="_1585231776" r:id="rId56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Default="001F46DB" w:rsidP="009721F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 </w:t>
            </w:r>
            <w:r w:rsidRPr="003C32E7">
              <w:rPr>
                <w:position w:val="-32"/>
                <w:sz w:val="26"/>
                <w:szCs w:val="26"/>
              </w:rPr>
              <w:object w:dxaOrig="1100" w:dyaOrig="800">
                <v:shape id="_x0000_i1052" type="#_x0000_t75" style="width:54.75pt;height:39.75pt" o:ole="">
                  <v:imagedata r:id="rId57" o:title=""/>
                </v:shape>
                <o:OLEObject Type="Embed" ProgID="Equation.DSMT4" ShapeID="_x0000_i1052" DrawAspect="Content" ObjectID="_1585231777" r:id="rId58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Default="001F46DB" w:rsidP="009721F0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 </w:t>
            </w:r>
            <w:r w:rsidRPr="00BF154E">
              <w:rPr>
                <w:position w:val="-24"/>
                <w:sz w:val="26"/>
                <w:szCs w:val="26"/>
              </w:rPr>
              <w:object w:dxaOrig="2200" w:dyaOrig="660">
                <v:shape id="_x0000_i1053" type="#_x0000_t75" style="width:110.25pt;height:33pt" o:ole="">
                  <v:imagedata r:id="rId59" o:title=""/>
                </v:shape>
                <o:OLEObject Type="Embed" ProgID="Equation.DSMT4" ShapeID="_x0000_i1053" DrawAspect="Content" ObjectID="_1585231778" r:id="rId60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Pr="003A772D" w:rsidRDefault="001F46DB" w:rsidP="00C47DA8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</w:p>
        </w:tc>
        <w:tc>
          <w:tcPr>
            <w:tcW w:w="1354" w:type="dxa"/>
          </w:tcPr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  <w:r w:rsidRPr="00D07595">
              <w:t>0.5</w:t>
            </w:r>
          </w:p>
          <w:p w:rsidR="001F46DB" w:rsidRPr="00D07595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480" w:lineRule="auto"/>
            </w:pPr>
          </w:p>
          <w:p w:rsidR="001F46DB" w:rsidRDefault="001F46DB" w:rsidP="004B39D5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Default="001F46DB" w:rsidP="002124A7">
            <w:pPr>
              <w:widowControl w:val="0"/>
              <w:spacing w:line="276" w:lineRule="auto"/>
            </w:pPr>
            <w:r>
              <w:t>0.25</w:t>
            </w:r>
          </w:p>
          <w:p w:rsidR="001F46DB" w:rsidRPr="002124A7" w:rsidRDefault="001F46DB" w:rsidP="002124A7"/>
        </w:tc>
      </w:tr>
      <w:tr w:rsidR="001F46DB" w:rsidRPr="00D07595" w:rsidTr="002124A7">
        <w:tc>
          <w:tcPr>
            <w:tcW w:w="931" w:type="dxa"/>
          </w:tcPr>
          <w:p w:rsidR="001F46DB" w:rsidRPr="00497583" w:rsidRDefault="001F46DB" w:rsidP="00A62E87">
            <w:pPr>
              <w:widowControl w:val="0"/>
              <w:spacing w:line="480" w:lineRule="auto"/>
              <w:rPr>
                <w:b/>
              </w:rPr>
            </w:pPr>
            <w:r w:rsidRPr="00497583">
              <w:rPr>
                <w:b/>
              </w:rPr>
              <w:t>3</w:t>
            </w:r>
          </w:p>
        </w:tc>
        <w:tc>
          <w:tcPr>
            <w:tcW w:w="437" w:type="dxa"/>
          </w:tcPr>
          <w:p w:rsidR="001F46DB" w:rsidRDefault="001F46DB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317" w:type="dxa"/>
          </w:tcPr>
          <w:p w:rsidR="001F46DB" w:rsidRDefault="001F46DB" w:rsidP="00497583">
            <w:pPr>
              <w:tabs>
                <w:tab w:val="left" w:pos="0"/>
              </w:tabs>
              <w:spacing w:before="120"/>
              <w:rPr>
                <w:position w:val="-8"/>
                <w:sz w:val="26"/>
                <w:szCs w:val="26"/>
              </w:rPr>
            </w:pPr>
            <w:r>
              <w:rPr>
                <w:b/>
              </w:rPr>
              <w:t xml:space="preserve">Tìm số thực x,y thỏa: </w:t>
            </w:r>
            <w:r w:rsidRPr="00B404C5">
              <w:rPr>
                <w:b/>
                <w:position w:val="-14"/>
                <w:sz w:val="26"/>
                <w:szCs w:val="26"/>
              </w:rPr>
              <w:object w:dxaOrig="3640" w:dyaOrig="400">
                <v:shape id="_x0000_i1054" type="#_x0000_t75" style="width:182.25pt;height:20.25pt" o:ole="">
                  <v:imagedata r:id="rId13" o:title=""/>
                </v:shape>
                <o:OLEObject Type="Embed" ProgID="Equation.DSMT4" ShapeID="_x0000_i1054" DrawAspect="Content" ObjectID="_1585231779" r:id="rId61"/>
              </w:object>
            </w:r>
          </w:p>
        </w:tc>
        <w:tc>
          <w:tcPr>
            <w:tcW w:w="1354" w:type="dxa"/>
          </w:tcPr>
          <w:p w:rsidR="001F46DB" w:rsidRPr="00497583" w:rsidRDefault="001F46DB" w:rsidP="006B6936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1F46DB" w:rsidRPr="00D07595" w:rsidTr="002124A7">
        <w:tc>
          <w:tcPr>
            <w:tcW w:w="931" w:type="dxa"/>
          </w:tcPr>
          <w:p w:rsidR="001F46DB" w:rsidRDefault="001F46DB" w:rsidP="00A62E87">
            <w:pPr>
              <w:widowControl w:val="0"/>
              <w:spacing w:line="480" w:lineRule="auto"/>
            </w:pPr>
          </w:p>
        </w:tc>
        <w:tc>
          <w:tcPr>
            <w:tcW w:w="437" w:type="dxa"/>
          </w:tcPr>
          <w:p w:rsidR="001F46DB" w:rsidRDefault="001F46DB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317" w:type="dxa"/>
          </w:tcPr>
          <w:p w:rsidR="001F46DB" w:rsidRDefault="001F46DB" w:rsidP="00497583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B404C5">
              <w:rPr>
                <w:b/>
                <w:position w:val="-14"/>
                <w:sz w:val="26"/>
                <w:szCs w:val="26"/>
              </w:rPr>
              <w:object w:dxaOrig="3640" w:dyaOrig="400">
                <v:shape id="_x0000_i1055" type="#_x0000_t75" style="width:182.25pt;height:20.25pt" o:ole="">
                  <v:imagedata r:id="rId13" o:title=""/>
                </v:shape>
                <o:OLEObject Type="Embed" ProgID="Equation.DSMT4" ShapeID="_x0000_i1055" DrawAspect="Content" ObjectID="_1585231780" r:id="rId62"/>
              </w:object>
            </w:r>
          </w:p>
          <w:p w:rsidR="001F46DB" w:rsidRDefault="001F46DB" w:rsidP="00497583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D35257">
              <w:rPr>
                <w:b/>
                <w:position w:val="-30"/>
                <w:sz w:val="26"/>
                <w:szCs w:val="26"/>
              </w:rPr>
              <w:object w:dxaOrig="1780" w:dyaOrig="720">
                <v:shape id="_x0000_i1056" type="#_x0000_t75" style="width:89.25pt;height:36pt" o:ole="">
                  <v:imagedata r:id="rId63" o:title=""/>
                </v:shape>
                <o:OLEObject Type="Embed" ProgID="Equation.DSMT4" ShapeID="_x0000_i1056" DrawAspect="Content" ObjectID="_1585231781" r:id="rId64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1F46DB" w:rsidRDefault="001F46DB" w:rsidP="00497583">
            <w:pPr>
              <w:tabs>
                <w:tab w:val="left" w:pos="0"/>
              </w:tabs>
              <w:spacing w:before="120"/>
            </w:pPr>
            <w:r>
              <w:rPr>
                <w:b/>
                <w:sz w:val="26"/>
                <w:szCs w:val="26"/>
              </w:rPr>
              <w:t xml:space="preserve"> </w:t>
            </w:r>
            <w:r w:rsidRPr="00D35257">
              <w:rPr>
                <w:b/>
                <w:position w:val="-30"/>
                <w:sz w:val="26"/>
                <w:szCs w:val="26"/>
              </w:rPr>
              <w:object w:dxaOrig="1140" w:dyaOrig="720">
                <v:shape id="_x0000_i1057" type="#_x0000_t75" style="width:57pt;height:36pt" o:ole="">
                  <v:imagedata r:id="rId65" o:title=""/>
                </v:shape>
                <o:OLEObject Type="Embed" ProgID="Equation.DSMT4" ShapeID="_x0000_i1057" DrawAspect="Content" ObjectID="_1585231782" r:id="rId66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1F46DB" w:rsidRPr="00107C9B" w:rsidRDefault="001F46DB" w:rsidP="002914CE">
            <w:pPr>
              <w:tabs>
                <w:tab w:val="left" w:pos="0"/>
              </w:tabs>
              <w:spacing w:before="120"/>
            </w:pPr>
            <w:r>
              <w:rPr>
                <w:b/>
                <w:noProof/>
              </w:rPr>
              <w:t xml:space="preserve"> </w:t>
            </w:r>
          </w:p>
        </w:tc>
        <w:tc>
          <w:tcPr>
            <w:tcW w:w="1354" w:type="dxa"/>
          </w:tcPr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6B6936">
            <w:pPr>
              <w:widowControl w:val="0"/>
              <w:spacing w:line="276" w:lineRule="auto"/>
            </w:pPr>
            <w:r>
              <w:t>0.5</w:t>
            </w:r>
          </w:p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6B6936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1F46DB" w:rsidRPr="00D07595" w:rsidTr="002124A7">
        <w:tc>
          <w:tcPr>
            <w:tcW w:w="931" w:type="dxa"/>
          </w:tcPr>
          <w:p w:rsidR="001F46DB" w:rsidRPr="00D8434A" w:rsidRDefault="001F46DB" w:rsidP="00D0759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37" w:type="dxa"/>
          </w:tcPr>
          <w:p w:rsidR="001F46DB" w:rsidRDefault="001F46DB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Pr="00410C7C" w:rsidRDefault="001F46DB" w:rsidP="00410C7C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  <w:b/>
              </w:rPr>
            </w:pPr>
            <w:r w:rsidRPr="006F448D">
              <w:rPr>
                <w:b/>
                <w:sz w:val="26"/>
                <w:szCs w:val="26"/>
              </w:rPr>
              <w:t xml:space="preserve">  Lập phương trình mặt cầu đi qua A(-2;1;3) có tâm I (2;-1;1)</w:t>
            </w:r>
          </w:p>
        </w:tc>
        <w:tc>
          <w:tcPr>
            <w:tcW w:w="1354" w:type="dxa"/>
          </w:tcPr>
          <w:p w:rsidR="001F46DB" w:rsidRPr="00D8434A" w:rsidRDefault="001F46DB" w:rsidP="004B39D5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1F46DB" w:rsidRPr="00D07595" w:rsidTr="002124A7">
        <w:tc>
          <w:tcPr>
            <w:tcW w:w="931" w:type="dxa"/>
          </w:tcPr>
          <w:p w:rsidR="001F46DB" w:rsidRPr="00D8434A" w:rsidRDefault="001F46DB" w:rsidP="00D0759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D8434A">
            <w:pPr>
              <w:tabs>
                <w:tab w:val="left" w:pos="360"/>
                <w:tab w:val="left" w:pos="720"/>
                <w:tab w:val="left" w:pos="4320"/>
              </w:tabs>
            </w:pPr>
            <w:r>
              <w:t>Bán kính mặt cầu là:</w:t>
            </w:r>
          </w:p>
          <w:p w:rsidR="001F46DB" w:rsidRDefault="001F46DB" w:rsidP="00D8434A">
            <w:pPr>
              <w:tabs>
                <w:tab w:val="left" w:pos="360"/>
                <w:tab w:val="left" w:pos="720"/>
                <w:tab w:val="left" w:pos="4320"/>
              </w:tabs>
            </w:pPr>
            <w:r w:rsidRPr="006F448D">
              <w:rPr>
                <w:position w:val="-16"/>
              </w:rPr>
              <w:object w:dxaOrig="3739" w:dyaOrig="520">
                <v:shape id="_x0000_i1058" type="#_x0000_t75" style="width:185.25pt;height:26.25pt" o:ole="">
                  <v:imagedata r:id="rId67" o:title=""/>
                </v:shape>
                <o:OLEObject Type="Embed" ProgID="Equation.DSMT4" ShapeID="_x0000_i1058" DrawAspect="Content" ObjectID="_1585231783" r:id="rId68"/>
              </w:object>
            </w:r>
            <w:r>
              <w:t xml:space="preserve"> = </w:t>
            </w:r>
            <w:r w:rsidRPr="006F448D">
              <w:rPr>
                <w:position w:val="-6"/>
              </w:rPr>
              <w:object w:dxaOrig="499" w:dyaOrig="340">
                <v:shape id="_x0000_i1059" type="#_x0000_t75" style="width:24.75pt;height:17.25pt" o:ole="">
                  <v:imagedata r:id="rId69" o:title=""/>
                </v:shape>
                <o:OLEObject Type="Embed" ProgID="Equation.DSMT4" ShapeID="_x0000_i1059" DrawAspect="Content" ObjectID="_1585231784" r:id="rId70"/>
              </w:object>
            </w:r>
            <w:r>
              <w:t xml:space="preserve"> </w:t>
            </w:r>
          </w:p>
          <w:p w:rsidR="001F46DB" w:rsidRDefault="001F46DB" w:rsidP="00D8434A">
            <w:pPr>
              <w:tabs>
                <w:tab w:val="left" w:pos="360"/>
                <w:tab w:val="left" w:pos="720"/>
                <w:tab w:val="left" w:pos="4320"/>
              </w:tabs>
            </w:pPr>
            <w:r>
              <w:t>Phương trình mặt cầu là:</w:t>
            </w:r>
          </w:p>
          <w:p w:rsidR="001F46DB" w:rsidRPr="006F448D" w:rsidRDefault="001F46DB" w:rsidP="00D8434A">
            <w:pPr>
              <w:tabs>
                <w:tab w:val="left" w:pos="360"/>
                <w:tab w:val="left" w:pos="720"/>
                <w:tab w:val="left" w:pos="4320"/>
              </w:tabs>
            </w:pPr>
            <w:r w:rsidRPr="006F448D">
              <w:rPr>
                <w:position w:val="-14"/>
              </w:rPr>
              <w:object w:dxaOrig="3120" w:dyaOrig="440">
                <v:shape id="_x0000_i1060" type="#_x0000_t75" style="width:156pt;height:21.75pt" o:ole="">
                  <v:imagedata r:id="rId71" o:title=""/>
                </v:shape>
                <o:OLEObject Type="Embed" ProgID="Equation.DSMT4" ShapeID="_x0000_i1060" DrawAspect="Content" ObjectID="_1585231785" r:id="rId72"/>
              </w:object>
            </w:r>
            <w:r>
              <w:t xml:space="preserve"> </w:t>
            </w:r>
          </w:p>
          <w:p w:rsidR="001F46DB" w:rsidRPr="002124A7" w:rsidRDefault="001F46DB" w:rsidP="002124A7">
            <w:pPr>
              <w:rPr>
                <w:sz w:val="26"/>
                <w:szCs w:val="26"/>
              </w:rPr>
            </w:pPr>
          </w:p>
        </w:tc>
        <w:tc>
          <w:tcPr>
            <w:tcW w:w="1354" w:type="dxa"/>
          </w:tcPr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Pr="00406783" w:rsidRDefault="001F46DB" w:rsidP="004B39D5">
            <w:pPr>
              <w:widowControl w:val="0"/>
              <w:spacing w:line="276" w:lineRule="auto"/>
            </w:pPr>
            <w:r w:rsidRPr="00406783">
              <w:t>0.5</w:t>
            </w:r>
          </w:p>
          <w:p w:rsidR="001F46DB" w:rsidRPr="00406783" w:rsidRDefault="001F46DB" w:rsidP="004B39D5">
            <w:pPr>
              <w:widowControl w:val="0"/>
              <w:spacing w:line="276" w:lineRule="auto"/>
            </w:pPr>
          </w:p>
          <w:p w:rsidR="001F46DB" w:rsidRPr="00406783" w:rsidRDefault="001F46DB" w:rsidP="004B39D5">
            <w:pPr>
              <w:widowControl w:val="0"/>
              <w:spacing w:line="276" w:lineRule="auto"/>
            </w:pPr>
            <w:r>
              <w:t>0.</w:t>
            </w:r>
            <w:r w:rsidRPr="00406783">
              <w:t>5</w:t>
            </w:r>
          </w:p>
          <w:p w:rsidR="001F46DB" w:rsidRPr="00D8434A" w:rsidRDefault="001F46DB" w:rsidP="004B39D5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1F46DB" w:rsidRPr="00D07595" w:rsidTr="002124A7">
        <w:tc>
          <w:tcPr>
            <w:tcW w:w="931" w:type="dxa"/>
          </w:tcPr>
          <w:p w:rsidR="001F46DB" w:rsidRPr="00D8434A" w:rsidRDefault="001F46DB" w:rsidP="00D0759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37" w:type="dxa"/>
          </w:tcPr>
          <w:p w:rsidR="001F46DB" w:rsidRDefault="001F46DB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317" w:type="dxa"/>
          </w:tcPr>
          <w:p w:rsidR="001F46DB" w:rsidRPr="002124A7" w:rsidRDefault="001F46DB" w:rsidP="0023681D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8"/>
              </w:rPr>
            </w:pPr>
            <w:r w:rsidRPr="00FA19C5">
              <w:rPr>
                <w:b/>
                <w:sz w:val="26"/>
                <w:szCs w:val="26"/>
              </w:rPr>
              <w:t xml:space="preserve">Lập phương trình mặt phẳng (P) qua 3 điểm A(2;-1;1),  B(4;0;2) </w:t>
            </w:r>
            <w:r w:rsidRPr="00FA19C5">
              <w:rPr>
                <w:b/>
                <w:sz w:val="26"/>
                <w:szCs w:val="28"/>
              </w:rPr>
              <w:t>, C(-3;2;-1)</w:t>
            </w:r>
          </w:p>
        </w:tc>
        <w:tc>
          <w:tcPr>
            <w:tcW w:w="1354" w:type="dxa"/>
          </w:tcPr>
          <w:p w:rsidR="001F46DB" w:rsidRPr="00D8434A" w:rsidRDefault="001F46DB" w:rsidP="004B39D5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1F46DB" w:rsidRPr="00D07595" w:rsidTr="002124A7">
        <w:tc>
          <w:tcPr>
            <w:tcW w:w="931" w:type="dxa"/>
            <w:vMerge w:val="restart"/>
          </w:tcPr>
          <w:p w:rsidR="001F46DB" w:rsidRDefault="001F46DB" w:rsidP="00D0759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236435">
            <w:pPr>
              <w:spacing w:line="240" w:lineRule="atLeast"/>
              <w:contextualSpacing/>
              <w:rPr>
                <w:sz w:val="26"/>
                <w:szCs w:val="28"/>
              </w:rPr>
            </w:pPr>
            <w:r w:rsidRPr="006222B1">
              <w:rPr>
                <w:sz w:val="26"/>
                <w:szCs w:val="28"/>
              </w:rPr>
              <w:t xml:space="preserve">Ta có: </w:t>
            </w:r>
            <w:r w:rsidRPr="006222B1">
              <w:rPr>
                <w:position w:val="-10"/>
                <w:sz w:val="26"/>
                <w:szCs w:val="28"/>
              </w:rPr>
              <w:object w:dxaOrig="2860" w:dyaOrig="380">
                <v:shape id="_x0000_i1061" type="#_x0000_t75" style="width:143.25pt;height:18.75pt" o:ole="">
                  <v:imagedata r:id="rId73" o:title=""/>
                </v:shape>
                <o:OLEObject Type="Embed" ProgID="Equation.DSMT4" ShapeID="_x0000_i1061" DrawAspect="Content" ObjectID="_1585231786" r:id="rId74"/>
              </w:object>
            </w:r>
            <w:r w:rsidRPr="006222B1">
              <w:rPr>
                <w:sz w:val="26"/>
                <w:szCs w:val="28"/>
              </w:rPr>
              <w:t xml:space="preserve"> </w:t>
            </w:r>
          </w:p>
          <w:p w:rsidR="001F46DB" w:rsidRPr="006222B1" w:rsidRDefault="001F46DB" w:rsidP="00236435">
            <w:pPr>
              <w:spacing w:line="240" w:lineRule="atLeast"/>
              <w:contextualSpacing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Véc tơ  pháp tuyến của (P) là:</w:t>
            </w:r>
          </w:p>
          <w:p w:rsidR="001F46DB" w:rsidRPr="002124A7" w:rsidRDefault="001F46DB" w:rsidP="00236435">
            <w:pPr>
              <w:spacing w:line="240" w:lineRule="atLeast"/>
              <w:rPr>
                <w:position w:val="-24"/>
                <w:sz w:val="26"/>
                <w:szCs w:val="28"/>
              </w:rPr>
            </w:pPr>
            <w:r w:rsidRPr="002124A7">
              <w:rPr>
                <w:position w:val="-32"/>
                <w:sz w:val="26"/>
                <w:szCs w:val="28"/>
              </w:rPr>
              <w:object w:dxaOrig="5400" w:dyaOrig="760">
                <v:shape id="_x0000_i1062" type="#_x0000_t75" style="width:264.75pt;height:37.5pt" o:ole="">
                  <v:imagedata r:id="rId75" o:title=""/>
                </v:shape>
                <o:OLEObject Type="Embed" ProgID="Equation.DSMT4" ShapeID="_x0000_i1062" DrawAspect="Content" ObjectID="_1585231787" r:id="rId76"/>
              </w:object>
            </w:r>
          </w:p>
          <w:p w:rsidR="001F46DB" w:rsidRPr="002124A7" w:rsidRDefault="001F46DB" w:rsidP="00236435">
            <w:r>
              <w:rPr>
                <w:sz w:val="22"/>
                <w:szCs w:val="22"/>
              </w:rPr>
              <w:t xml:space="preserve">Vì </w:t>
            </w:r>
            <w:r w:rsidRPr="002124A7">
              <w:rPr>
                <w:sz w:val="22"/>
                <w:szCs w:val="22"/>
              </w:rPr>
              <w:t>(P)  đi qua</w:t>
            </w:r>
            <w:r w:rsidRPr="002124A7">
              <w:rPr>
                <w:sz w:val="26"/>
                <w:szCs w:val="26"/>
              </w:rPr>
              <w:t xml:space="preserve"> A(2;-1;1)</w:t>
            </w:r>
            <w:r>
              <w:rPr>
                <w:sz w:val="26"/>
                <w:szCs w:val="26"/>
              </w:rPr>
              <w:t xml:space="preserve"> và có </w:t>
            </w:r>
            <w:r w:rsidRPr="002124A7">
              <w:rPr>
                <w:sz w:val="22"/>
                <w:szCs w:val="22"/>
              </w:rPr>
              <w:t xml:space="preserve">VTPT </w:t>
            </w:r>
            <w:r w:rsidRPr="002124A7">
              <w:rPr>
                <w:position w:val="-10"/>
                <w:sz w:val="22"/>
                <w:szCs w:val="22"/>
              </w:rPr>
              <w:object w:dxaOrig="1460" w:dyaOrig="380">
                <v:shape id="_x0000_i1063" type="#_x0000_t75" style="width:1in;height:18.75pt" o:ole="">
                  <v:imagedata r:id="rId77" o:title=""/>
                </v:shape>
                <o:OLEObject Type="Embed" ProgID="Equation.DSMT4" ShapeID="_x0000_i1063" DrawAspect="Content" ObjectID="_1585231788" r:id="rId78"/>
              </w:object>
            </w:r>
            <w:r>
              <w:rPr>
                <w:sz w:val="22"/>
                <w:szCs w:val="22"/>
              </w:rPr>
              <w:t xml:space="preserve"> </w:t>
            </w:r>
          </w:p>
          <w:p w:rsidR="001F46DB" w:rsidRDefault="001F46DB" w:rsidP="00236435">
            <w:r>
              <w:t xml:space="preserve">Nên (P) có phương trình là: </w:t>
            </w:r>
          </w:p>
          <w:p w:rsidR="001F46DB" w:rsidRDefault="001F46DB" w:rsidP="00236435">
            <w:pPr>
              <w:rPr>
                <w:position w:val="-14"/>
                <w:sz w:val="26"/>
                <w:szCs w:val="28"/>
              </w:rPr>
            </w:pPr>
            <w:r>
              <w:t xml:space="preserve">            </w:t>
            </w:r>
            <w:r w:rsidRPr="00236435">
              <w:rPr>
                <w:position w:val="-14"/>
                <w:sz w:val="26"/>
                <w:szCs w:val="28"/>
              </w:rPr>
              <w:object w:dxaOrig="3300" w:dyaOrig="400">
                <v:shape id="_x0000_i1064" type="#_x0000_t75" style="width:165pt;height:20.25pt" o:ole="">
                  <v:imagedata r:id="rId79" o:title=""/>
                </v:shape>
                <o:OLEObject Type="Embed" ProgID="Equation.DSMT4" ShapeID="_x0000_i1064" DrawAspect="Content" ObjectID="_1585231789" r:id="rId80"/>
              </w:object>
            </w:r>
          </w:p>
          <w:p w:rsidR="001F46DB" w:rsidRDefault="001F46DB" w:rsidP="00236435">
            <w:pPr>
              <w:rPr>
                <w:position w:val="-14"/>
                <w:sz w:val="26"/>
                <w:szCs w:val="28"/>
              </w:rPr>
            </w:pPr>
            <w:r>
              <w:rPr>
                <w:position w:val="-14"/>
                <w:sz w:val="26"/>
                <w:szCs w:val="28"/>
              </w:rPr>
              <w:t xml:space="preserve">         </w:t>
            </w:r>
            <w:r w:rsidRPr="00F22785">
              <w:rPr>
                <w:position w:val="-10"/>
                <w:sz w:val="26"/>
                <w:szCs w:val="28"/>
              </w:rPr>
              <w:object w:dxaOrig="2320" w:dyaOrig="320">
                <v:shape id="_x0000_i1065" type="#_x0000_t75" style="width:116.25pt;height:15.75pt" o:ole="">
                  <v:imagedata r:id="rId81" o:title=""/>
                </v:shape>
                <o:OLEObject Type="Embed" ProgID="Equation.DSMT4" ShapeID="_x0000_i1065" DrawAspect="Content" ObjectID="_1585231790" r:id="rId82"/>
              </w:object>
            </w:r>
            <w:r>
              <w:rPr>
                <w:position w:val="-14"/>
                <w:sz w:val="26"/>
                <w:szCs w:val="28"/>
              </w:rPr>
              <w:t xml:space="preserve"> </w:t>
            </w:r>
          </w:p>
          <w:p w:rsidR="001F46DB" w:rsidRPr="00236435" w:rsidRDefault="001F46DB" w:rsidP="00236435"/>
        </w:tc>
        <w:tc>
          <w:tcPr>
            <w:tcW w:w="1354" w:type="dxa"/>
          </w:tcPr>
          <w:p w:rsidR="001F46DB" w:rsidRDefault="001F46DB" w:rsidP="004B39D5">
            <w:pPr>
              <w:widowControl w:val="0"/>
              <w:spacing w:line="276" w:lineRule="auto"/>
            </w:pPr>
            <w:r w:rsidRPr="00B74A9A">
              <w:t>0.25</w:t>
            </w: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Pr="00B74A9A" w:rsidRDefault="001F46DB" w:rsidP="004B39D5">
            <w:pPr>
              <w:widowControl w:val="0"/>
              <w:spacing w:line="276" w:lineRule="auto"/>
            </w:pPr>
            <w:r w:rsidRPr="00B74A9A">
              <w:t>0</w:t>
            </w:r>
            <w:r>
              <w:t>.</w:t>
            </w:r>
            <w:r w:rsidRPr="00B74A9A">
              <w:t>5</w:t>
            </w: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Pr="00B74A9A" w:rsidRDefault="001F46DB" w:rsidP="004B39D5">
            <w:pPr>
              <w:widowControl w:val="0"/>
              <w:spacing w:line="276" w:lineRule="auto"/>
            </w:pPr>
            <w:r w:rsidRPr="00B74A9A">
              <w:t>0</w:t>
            </w:r>
            <w:r>
              <w:t>.</w:t>
            </w:r>
            <w:r w:rsidRPr="00B74A9A">
              <w:t>5</w:t>
            </w:r>
          </w:p>
          <w:p w:rsidR="001F46DB" w:rsidRPr="00D8434A" w:rsidRDefault="001F46DB" w:rsidP="004B39D5">
            <w:pPr>
              <w:widowControl w:val="0"/>
              <w:spacing w:line="276" w:lineRule="auto"/>
              <w:rPr>
                <w:b/>
              </w:rPr>
            </w:pPr>
            <w:r w:rsidRPr="00B74A9A">
              <w:t>0.25</w:t>
            </w:r>
          </w:p>
        </w:tc>
      </w:tr>
      <w:tr w:rsidR="001F46DB" w:rsidRPr="00D07595" w:rsidTr="002124A7">
        <w:tc>
          <w:tcPr>
            <w:tcW w:w="931" w:type="dxa"/>
            <w:vMerge/>
          </w:tcPr>
          <w:p w:rsidR="001F46DB" w:rsidRDefault="001F46DB" w:rsidP="00D0759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b)</w:t>
            </w:r>
          </w:p>
        </w:tc>
        <w:tc>
          <w:tcPr>
            <w:tcW w:w="7317" w:type="dxa"/>
          </w:tcPr>
          <w:p w:rsidR="001F46DB" w:rsidRPr="007B6782" w:rsidRDefault="001F46DB" w:rsidP="00B74A9A">
            <w:pPr>
              <w:spacing w:after="200" w:line="380" w:lineRule="atLeast"/>
              <w:contextualSpacing/>
              <w:rPr>
                <w:b/>
                <w:sz w:val="26"/>
                <w:szCs w:val="28"/>
              </w:rPr>
            </w:pPr>
            <w:r w:rsidRPr="007B6782">
              <w:rPr>
                <w:b/>
                <w:sz w:val="26"/>
                <w:szCs w:val="28"/>
              </w:rPr>
              <w:t xml:space="preserve">Tính  </w:t>
            </w:r>
            <w:r w:rsidRPr="007B6782">
              <w:rPr>
                <w:b/>
                <w:sz w:val="26"/>
                <w:szCs w:val="26"/>
              </w:rPr>
              <w:t xml:space="preserve"> khoảng cách từ I(4;3;-2) đến mặt phẳng (P) nói trên</w:t>
            </w:r>
          </w:p>
        </w:tc>
        <w:tc>
          <w:tcPr>
            <w:tcW w:w="1354" w:type="dxa"/>
          </w:tcPr>
          <w:p w:rsidR="001F46DB" w:rsidRPr="003A2013" w:rsidRDefault="001F46DB" w:rsidP="004B39D5">
            <w:pPr>
              <w:widowControl w:val="0"/>
              <w:spacing w:line="276" w:lineRule="auto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1F46DB" w:rsidRPr="00D07595" w:rsidTr="002124A7">
        <w:tc>
          <w:tcPr>
            <w:tcW w:w="931" w:type="dxa"/>
            <w:vMerge/>
          </w:tcPr>
          <w:p w:rsidR="001F46DB" w:rsidRDefault="001F46DB" w:rsidP="00D0759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784CD0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ED5C56">
              <w:rPr>
                <w:position w:val="-74"/>
                <w:sz w:val="26"/>
                <w:szCs w:val="28"/>
              </w:rPr>
              <w:object w:dxaOrig="3500" w:dyaOrig="1600">
                <v:shape id="_x0000_i1066" type="#_x0000_t75" style="width:173.25pt;height:80.25pt" o:ole="">
                  <v:imagedata r:id="rId83" o:title=""/>
                </v:shape>
                <o:OLEObject Type="Embed" ProgID="Equation.DSMT4" ShapeID="_x0000_i1066" DrawAspect="Content" ObjectID="_1585231791" r:id="rId84"/>
              </w:object>
            </w:r>
            <w:r>
              <w:rPr>
                <w:position w:val="-10"/>
                <w:sz w:val="26"/>
                <w:szCs w:val="28"/>
              </w:rPr>
              <w:t xml:space="preserve"> </w:t>
            </w:r>
          </w:p>
          <w:p w:rsidR="001F46DB" w:rsidRDefault="001F46DB" w:rsidP="00784CD0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354" w:type="dxa"/>
          </w:tcPr>
          <w:p w:rsidR="001F46DB" w:rsidRDefault="001F46DB" w:rsidP="003A2013">
            <w:pPr>
              <w:widowControl w:val="0"/>
              <w:spacing w:line="276" w:lineRule="auto"/>
            </w:pPr>
          </w:p>
          <w:p w:rsidR="001F46DB" w:rsidRPr="00B74A9A" w:rsidRDefault="001F46DB" w:rsidP="003A2013">
            <w:pPr>
              <w:widowControl w:val="0"/>
              <w:spacing w:line="276" w:lineRule="auto"/>
            </w:pPr>
            <w:r>
              <w:t>0.</w:t>
            </w:r>
            <w:r w:rsidRPr="00B74A9A">
              <w:t>5</w:t>
            </w:r>
          </w:p>
          <w:p w:rsidR="001F46DB" w:rsidRDefault="001F46DB" w:rsidP="003A2013">
            <w:pPr>
              <w:widowControl w:val="0"/>
              <w:spacing w:line="276" w:lineRule="auto"/>
            </w:pPr>
          </w:p>
          <w:p w:rsidR="001F46DB" w:rsidRDefault="001F46DB" w:rsidP="003A2013">
            <w:pPr>
              <w:widowControl w:val="0"/>
              <w:spacing w:line="276" w:lineRule="auto"/>
            </w:pPr>
          </w:p>
          <w:p w:rsidR="001F46DB" w:rsidRPr="00B74A9A" w:rsidRDefault="001F46DB" w:rsidP="003A2013">
            <w:pPr>
              <w:widowControl w:val="0"/>
              <w:spacing w:line="276" w:lineRule="auto"/>
            </w:pPr>
            <w:r w:rsidRPr="00B74A9A">
              <w:t>0</w:t>
            </w:r>
            <w:r>
              <w:t>.</w:t>
            </w:r>
            <w:r w:rsidRPr="00B74A9A">
              <w:t>5</w:t>
            </w:r>
          </w:p>
          <w:p w:rsidR="001F46DB" w:rsidRPr="00B74A9A" w:rsidRDefault="001F46DB" w:rsidP="003A2013">
            <w:pPr>
              <w:widowControl w:val="0"/>
              <w:spacing w:line="276" w:lineRule="auto"/>
            </w:pPr>
          </w:p>
        </w:tc>
      </w:tr>
    </w:tbl>
    <w:p w:rsidR="001F46DB" w:rsidRPr="00D07595" w:rsidRDefault="001F46DB" w:rsidP="00D07595">
      <w:pPr>
        <w:spacing w:line="276" w:lineRule="auto"/>
        <w:jc w:val="center"/>
      </w:pPr>
    </w:p>
    <w:p w:rsidR="001F46DB" w:rsidRDefault="001F46DB" w:rsidP="006B6936">
      <w:pPr>
        <w:jc w:val="center"/>
      </w:pPr>
      <w:r>
        <w:t>_______Hết_______</w:t>
      </w:r>
    </w:p>
    <w:p w:rsidR="001F46DB" w:rsidRPr="00826464" w:rsidRDefault="001F46DB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1F46DB" w:rsidRPr="00586918" w:rsidRDefault="001F46DB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tbl>
      <w:tblPr>
        <w:tblW w:w="11214" w:type="dxa"/>
        <w:jc w:val="center"/>
        <w:tblInd w:w="-612" w:type="dxa"/>
        <w:tblLook w:val="01E0"/>
      </w:tblPr>
      <w:tblGrid>
        <w:gridCol w:w="10978"/>
        <w:gridCol w:w="236"/>
      </w:tblGrid>
      <w:tr w:rsidR="001F46DB" w:rsidTr="000B0C87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1F46DB" w:rsidRPr="003B17F3" w:rsidTr="000B0C87">
              <w:trPr>
                <w:trHeight w:val="318"/>
              </w:trPr>
              <w:tc>
                <w:tcPr>
                  <w:tcW w:w="4820" w:type="dxa"/>
                </w:tcPr>
                <w:p w:rsidR="001F46DB" w:rsidRPr="009C3B64" w:rsidRDefault="001F46DB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6DB" w:rsidRPr="003B17F3" w:rsidTr="000B0C87">
              <w:trPr>
                <w:trHeight w:val="334"/>
              </w:trPr>
              <w:tc>
                <w:tcPr>
                  <w:tcW w:w="4820" w:type="dxa"/>
                </w:tcPr>
                <w:p w:rsidR="001F46DB" w:rsidRPr="009C3B64" w:rsidRDefault="001F46DB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2" type="#_x0000_t32" style="position:absolute;left:0;text-align:left;margin-left:66.2pt;margin-top:16.35pt;width:159.75pt;height:0;z-index:2516602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F46DB" w:rsidRPr="003B17F3" w:rsidTr="000B0C87">
              <w:trPr>
                <w:trHeight w:val="318"/>
              </w:trPr>
              <w:tc>
                <w:tcPr>
                  <w:tcW w:w="4820" w:type="dxa"/>
                </w:tcPr>
                <w:p w:rsidR="001F46DB" w:rsidRPr="009C3B64" w:rsidRDefault="001F46DB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F46DB" w:rsidRPr="003B17F3" w:rsidTr="000B0C87">
              <w:trPr>
                <w:trHeight w:val="318"/>
              </w:trPr>
              <w:tc>
                <w:tcPr>
                  <w:tcW w:w="4820" w:type="dxa"/>
                </w:tcPr>
                <w:p w:rsidR="001F46DB" w:rsidRPr="009C3B64" w:rsidRDefault="001F46DB" w:rsidP="000B0C8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3" type="#_x0000_t32" style="position:absolute;left:0;text-align:left;margin-left:54.7pt;margin-top:.5pt;width:114.9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0B0C8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1F46DB" w:rsidRPr="009C3B64" w:rsidRDefault="001F46DB" w:rsidP="000B0C8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6DB" w:rsidRPr="000D5938" w:rsidRDefault="001F46DB" w:rsidP="000B0C87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1F46DB" w:rsidRPr="000D5938" w:rsidRDefault="001F46DB" w:rsidP="000B0C87">
            <w:pPr>
              <w:spacing w:before="120"/>
              <w:jc w:val="center"/>
            </w:pPr>
          </w:p>
        </w:tc>
      </w:tr>
    </w:tbl>
    <w:p w:rsidR="001F46DB" w:rsidRDefault="001F46DB" w:rsidP="000B0C87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1F46DB" w:rsidRDefault="001F46DB" w:rsidP="000B0C87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2017 – 2018</w:t>
      </w:r>
    </w:p>
    <w:p w:rsidR="001F46DB" w:rsidRDefault="001F46DB" w:rsidP="000B0C87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1F46DB" w:rsidRPr="00625961" w:rsidRDefault="001F46DB" w:rsidP="000B0C87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1F46DB" w:rsidRPr="00625961" w:rsidRDefault="001F46DB" w:rsidP="000B0C87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4</w:t>
      </w:r>
    </w:p>
    <w:p w:rsidR="001F46DB" w:rsidRDefault="001F46DB" w:rsidP="000B0C87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 16TCN      </w:t>
      </w:r>
      <w:r w:rsidRPr="00625961">
        <w:rPr>
          <w:b/>
          <w:color w:val="000000"/>
          <w:sz w:val="26"/>
          <w:szCs w:val="26"/>
        </w:rPr>
        <w:t xml:space="preserve">   Ngày thi:  ____ / ____ / 201</w:t>
      </w:r>
      <w:r>
        <w:rPr>
          <w:b/>
          <w:color w:val="000000"/>
          <w:sz w:val="26"/>
          <w:szCs w:val="26"/>
        </w:rPr>
        <w:t>8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1F46DB" w:rsidRPr="00FA5483" w:rsidRDefault="001F46DB" w:rsidP="000B0C87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1F46DB" w:rsidRPr="000829FA" w:rsidRDefault="001F46DB" w:rsidP="000B0C87">
      <w:pPr>
        <w:spacing w:line="276" w:lineRule="auto"/>
        <w:ind w:left="1440" w:firstLine="720"/>
        <w:rPr>
          <w:b/>
          <w:lang w:val="vi-VN"/>
        </w:rPr>
      </w:pPr>
    </w:p>
    <w:p w:rsidR="001F46DB" w:rsidRPr="000829FA" w:rsidRDefault="001F46DB" w:rsidP="000B0C87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34" style="position:absolute;left:0;text-align:left;margin-left:-21.75pt;margin-top:3.25pt;width:87pt;height:24.75pt;z-index:2516582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F46DB" w:rsidRPr="00134BCB" w:rsidRDefault="001F46DB" w:rsidP="000B0C87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02</w:t>
                  </w:r>
                </w:p>
              </w:txbxContent>
            </v:textbox>
          </v:roundrect>
        </w:pic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F46DB" w:rsidRDefault="001F46DB" w:rsidP="000B0C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6DB" w:rsidRPr="0031064E" w:rsidRDefault="001F46DB" w:rsidP="000B0C87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1: (3.0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Giải các phương trình</w:t>
      </w:r>
      <w:r w:rsidRPr="0031064E">
        <w:rPr>
          <w:sz w:val="26"/>
          <w:szCs w:val="26"/>
        </w:rPr>
        <w:t xml:space="preserve"> sau:</w:t>
      </w:r>
    </w:p>
    <w:p w:rsidR="001F46DB" w:rsidRDefault="001F46DB" w:rsidP="000B0C87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31064E">
        <w:rPr>
          <w:sz w:val="26"/>
          <w:szCs w:val="26"/>
        </w:rPr>
        <w:t>a)</w:t>
      </w:r>
      <w:r>
        <w:rPr>
          <w:sz w:val="26"/>
          <w:szCs w:val="26"/>
        </w:rPr>
        <w:t xml:space="preserve"> </w:t>
      </w:r>
      <w:r w:rsidRPr="00330006">
        <w:rPr>
          <w:position w:val="-6"/>
          <w:sz w:val="26"/>
          <w:szCs w:val="26"/>
        </w:rPr>
        <w:object w:dxaOrig="1579" w:dyaOrig="320">
          <v:shape id="_x0000_i1067" type="#_x0000_t75" style="width:78.75pt;height:15.75pt" o:ole="">
            <v:imagedata r:id="rId85" o:title=""/>
          </v:shape>
          <o:OLEObject Type="Embed" ProgID="Equation.DSMT4" ShapeID="_x0000_i1067" DrawAspect="Content" ObjectID="_1585231792" r:id="rId86"/>
        </w:object>
      </w:r>
      <w:r>
        <w:rPr>
          <w:sz w:val="26"/>
          <w:szCs w:val="26"/>
        </w:rPr>
        <w:t xml:space="preserve">  </w:t>
      </w:r>
    </w:p>
    <w:p w:rsidR="001F46DB" w:rsidRPr="0031064E" w:rsidRDefault="001F46DB" w:rsidP="000B0C87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b)  </w:t>
      </w:r>
      <w:r w:rsidRPr="000B0C87">
        <w:rPr>
          <w:position w:val="-30"/>
          <w:sz w:val="26"/>
          <w:szCs w:val="26"/>
        </w:rPr>
        <w:object w:dxaOrig="2799" w:dyaOrig="540">
          <v:shape id="_x0000_i1068" type="#_x0000_t75" style="width:140.25pt;height:27pt" o:ole="">
            <v:imagedata r:id="rId87" o:title=""/>
          </v:shape>
          <o:OLEObject Type="Embed" ProgID="Equation.DSMT4" ShapeID="_x0000_i1068" DrawAspect="Content" ObjectID="_1585231793" r:id="rId88"/>
        </w:object>
      </w:r>
      <w:r>
        <w:rPr>
          <w:sz w:val="26"/>
          <w:szCs w:val="26"/>
        </w:rPr>
        <w:t xml:space="preserve"> </w:t>
      </w:r>
    </w:p>
    <w:p w:rsidR="001F46DB" w:rsidRDefault="001F46DB" w:rsidP="000B0C87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2: (2.5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Tính các tích phân</w:t>
      </w:r>
      <w:r w:rsidRPr="0056062A">
        <w:rPr>
          <w:sz w:val="26"/>
          <w:szCs w:val="26"/>
        </w:rPr>
        <w:t xml:space="preserve"> sau</w:t>
      </w:r>
      <w:r>
        <w:rPr>
          <w:sz w:val="26"/>
          <w:szCs w:val="26"/>
        </w:rPr>
        <w:t>:</w:t>
      </w:r>
      <w:r w:rsidRPr="0056062A">
        <w:rPr>
          <w:sz w:val="26"/>
          <w:szCs w:val="26"/>
        </w:rPr>
        <w:tab/>
      </w:r>
    </w:p>
    <w:p w:rsidR="001F46DB" w:rsidRDefault="001F46DB" w:rsidP="000B0C87">
      <w:pPr>
        <w:spacing w:before="120" w:line="276" w:lineRule="auto"/>
        <w:ind w:left="450" w:right="454"/>
        <w:jc w:val="both"/>
        <w:rPr>
          <w:position w:val="-8"/>
          <w:sz w:val="26"/>
          <w:szCs w:val="26"/>
        </w:rPr>
      </w:pPr>
      <w:r>
        <w:rPr>
          <w:sz w:val="26"/>
          <w:szCs w:val="26"/>
        </w:rPr>
        <w:t xml:space="preserve">           a)  </w:t>
      </w:r>
      <w:r>
        <w:rPr>
          <w:position w:val="-8"/>
          <w:sz w:val="26"/>
          <w:szCs w:val="26"/>
        </w:rPr>
        <w:t xml:space="preserve"> </w:t>
      </w:r>
      <w:r w:rsidRPr="00330006">
        <w:rPr>
          <w:position w:val="-32"/>
          <w:sz w:val="26"/>
          <w:szCs w:val="26"/>
        </w:rPr>
        <w:object w:dxaOrig="2079" w:dyaOrig="760">
          <v:shape id="_x0000_i1069" type="#_x0000_t75" style="width:104.25pt;height:38.25pt" o:ole="">
            <v:imagedata r:id="rId89" o:title=""/>
          </v:shape>
          <o:OLEObject Type="Embed" ProgID="Equation.DSMT4" ShapeID="_x0000_i1069" DrawAspect="Content" ObjectID="_1585231794" r:id="rId90"/>
        </w:object>
      </w:r>
      <w:r>
        <w:rPr>
          <w:position w:val="-8"/>
          <w:sz w:val="26"/>
          <w:szCs w:val="26"/>
        </w:rPr>
        <w:t xml:space="preserve"> </w:t>
      </w:r>
    </w:p>
    <w:p w:rsidR="001F46DB" w:rsidRPr="0056062A" w:rsidRDefault="001F46DB" w:rsidP="000B0C87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b)   </w:t>
      </w:r>
      <w:r w:rsidRPr="000B0C87">
        <w:rPr>
          <w:position w:val="-32"/>
          <w:sz w:val="26"/>
          <w:szCs w:val="26"/>
        </w:rPr>
        <w:object w:dxaOrig="1680" w:dyaOrig="760">
          <v:shape id="_x0000_i1070" type="#_x0000_t75" style="width:84pt;height:37.5pt" o:ole="">
            <v:imagedata r:id="rId91" o:title=""/>
          </v:shape>
          <o:OLEObject Type="Embed" ProgID="Equation.DSMT4" ShapeID="_x0000_i1070" DrawAspect="Content" ObjectID="_1585231795" r:id="rId92"/>
        </w:object>
      </w:r>
      <w:r>
        <w:rPr>
          <w:position w:val="-16"/>
          <w:sz w:val="26"/>
          <w:szCs w:val="26"/>
        </w:rPr>
        <w:t xml:space="preserve"> </w:t>
      </w:r>
    </w:p>
    <w:p w:rsidR="001F46DB" w:rsidRDefault="001F46DB" w:rsidP="000B0C87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(1.0 điểm)    </w:t>
      </w:r>
      <w:r>
        <w:rPr>
          <w:sz w:val="26"/>
          <w:szCs w:val="26"/>
        </w:rPr>
        <w:t xml:space="preserve">Tìm </w:t>
      </w:r>
      <w:r w:rsidRPr="00B404C5">
        <w:rPr>
          <w:i/>
          <w:sz w:val="26"/>
          <w:szCs w:val="26"/>
        </w:rPr>
        <w:t>x,y</w:t>
      </w:r>
      <w:r>
        <w:rPr>
          <w:sz w:val="26"/>
          <w:szCs w:val="26"/>
        </w:rPr>
        <w:t xml:space="preserve"> biết:</w:t>
      </w:r>
    </w:p>
    <w:p w:rsidR="001F46DB" w:rsidRDefault="001F46DB" w:rsidP="000B0C87">
      <w:pPr>
        <w:spacing w:before="120" w:line="276" w:lineRule="auto"/>
        <w:ind w:left="45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 w:rsidRPr="00B404C5">
        <w:rPr>
          <w:b/>
          <w:position w:val="-14"/>
          <w:sz w:val="26"/>
          <w:szCs w:val="26"/>
        </w:rPr>
        <w:object w:dxaOrig="3700" w:dyaOrig="400">
          <v:shape id="_x0000_i1071" type="#_x0000_t75" style="width:185.25pt;height:20.25pt" o:ole="">
            <v:imagedata r:id="rId93" o:title=""/>
          </v:shape>
          <o:OLEObject Type="Embed" ProgID="Equation.DSMT4" ShapeID="_x0000_i1071" DrawAspect="Content" ObjectID="_1585231796" r:id="rId94"/>
        </w:object>
      </w:r>
      <w:r>
        <w:rPr>
          <w:b/>
          <w:sz w:val="26"/>
          <w:szCs w:val="26"/>
        </w:rPr>
        <w:t xml:space="preserve"> </w:t>
      </w:r>
    </w:p>
    <w:p w:rsidR="001F46DB" w:rsidRDefault="001F46DB" w:rsidP="000B0C87">
      <w:pPr>
        <w:tabs>
          <w:tab w:val="left" w:pos="360"/>
          <w:tab w:val="left" w:pos="720"/>
          <w:tab w:val="left" w:pos="4320"/>
        </w:tabs>
        <w:ind w:left="45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(1.0 </w:t>
      </w:r>
      <w:r w:rsidRPr="00FA0A5E">
        <w:rPr>
          <w:b/>
          <w:sz w:val="26"/>
          <w:szCs w:val="26"/>
        </w:rPr>
        <w:t>điểm)</w:t>
      </w:r>
      <w:r>
        <w:rPr>
          <w:b/>
          <w:sz w:val="26"/>
          <w:szCs w:val="26"/>
        </w:rPr>
        <w:t xml:space="preserve"> </w:t>
      </w:r>
    </w:p>
    <w:p w:rsidR="001F46DB" w:rsidRPr="00B404C5" w:rsidRDefault="001F46DB" w:rsidP="000B0C87">
      <w:pPr>
        <w:tabs>
          <w:tab w:val="left" w:pos="360"/>
          <w:tab w:val="left" w:pos="720"/>
          <w:tab w:val="left" w:pos="4320"/>
        </w:tabs>
        <w:ind w:left="450"/>
        <w:rPr>
          <w:rFonts w:ascii="VNI-Times" w:hAnsi="VNI-Times"/>
        </w:rPr>
      </w:pPr>
      <w:r>
        <w:rPr>
          <w:b/>
          <w:sz w:val="26"/>
          <w:szCs w:val="26"/>
        </w:rPr>
        <w:t xml:space="preserve">  </w:t>
      </w:r>
      <w:r>
        <w:rPr>
          <w:sz w:val="26"/>
          <w:szCs w:val="26"/>
        </w:rPr>
        <w:t>Lập phương trình mặt cầu đường kính AB với  A(2;-1;4) , B (4;3;-2)</w:t>
      </w:r>
    </w:p>
    <w:p w:rsidR="001F46DB" w:rsidRDefault="001F46DB" w:rsidP="000B0C87">
      <w:pPr>
        <w:spacing w:after="200" w:line="276" w:lineRule="auto"/>
        <w:ind w:left="360" w:right="-360"/>
        <w:contextualSpacing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1F46DB" w:rsidRDefault="001F46DB" w:rsidP="000B0C87">
      <w:pPr>
        <w:spacing w:after="200" w:line="276" w:lineRule="auto"/>
        <w:ind w:left="360" w:right="-360"/>
        <w:contextualSpacing/>
        <w:rPr>
          <w:b/>
          <w:sz w:val="26"/>
          <w:szCs w:val="28"/>
        </w:rPr>
      </w:pPr>
      <w:r>
        <w:rPr>
          <w:b/>
          <w:sz w:val="26"/>
          <w:szCs w:val="26"/>
        </w:rPr>
        <w:t xml:space="preserve"> Câu 5:</w:t>
      </w:r>
      <w:r w:rsidRPr="00822318">
        <w:rPr>
          <w:sz w:val="26"/>
          <w:szCs w:val="28"/>
        </w:rPr>
        <w:t xml:space="preserve"> </w:t>
      </w:r>
      <w:r>
        <w:rPr>
          <w:b/>
          <w:sz w:val="26"/>
          <w:szCs w:val="28"/>
        </w:rPr>
        <w:t>(2,5</w:t>
      </w:r>
      <w:r w:rsidRPr="006A40A0">
        <w:rPr>
          <w:b/>
          <w:sz w:val="26"/>
          <w:szCs w:val="28"/>
        </w:rPr>
        <w:t xml:space="preserve"> điể</w:t>
      </w:r>
      <w:r>
        <w:rPr>
          <w:b/>
          <w:sz w:val="26"/>
          <w:szCs w:val="28"/>
        </w:rPr>
        <w:t>m</w:t>
      </w:r>
      <w:r w:rsidRPr="006A40A0">
        <w:rPr>
          <w:b/>
          <w:sz w:val="26"/>
          <w:szCs w:val="28"/>
        </w:rPr>
        <w:t>)</w:t>
      </w:r>
      <w:r>
        <w:rPr>
          <w:b/>
          <w:sz w:val="26"/>
          <w:szCs w:val="28"/>
        </w:rPr>
        <w:t xml:space="preserve"> </w:t>
      </w:r>
    </w:p>
    <w:p w:rsidR="001F46DB" w:rsidRDefault="001F46DB" w:rsidP="000B0C87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</w:rPr>
      </w:pPr>
      <w:r w:rsidRPr="00751B13">
        <w:rPr>
          <w:sz w:val="26"/>
          <w:szCs w:val="26"/>
        </w:rPr>
        <w:t>L</w:t>
      </w:r>
      <w:r>
        <w:rPr>
          <w:sz w:val="26"/>
          <w:szCs w:val="26"/>
        </w:rPr>
        <w:t xml:space="preserve">ập phương trình mặt phẳng (P) qua 3 điểm A(2;-1;3),  B(4;2;1) </w:t>
      </w:r>
      <w:r>
        <w:rPr>
          <w:sz w:val="26"/>
          <w:szCs w:val="28"/>
        </w:rPr>
        <w:t>, C(3;1;-2)</w:t>
      </w:r>
    </w:p>
    <w:p w:rsidR="001F46DB" w:rsidRPr="00751B13" w:rsidRDefault="001F46DB" w:rsidP="000B0C87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</w:rPr>
      </w:pPr>
      <w:r>
        <w:rPr>
          <w:sz w:val="26"/>
          <w:szCs w:val="26"/>
        </w:rPr>
        <w:t>Tính khoảng cách từ I(3;-2;4 ) đến mặt phẳng (P) nói trên.</w:t>
      </w:r>
    </w:p>
    <w:p w:rsidR="001F46DB" w:rsidRDefault="001F46DB" w:rsidP="000B0C87">
      <w:pPr>
        <w:spacing w:after="200" w:line="276" w:lineRule="auto"/>
        <w:ind w:left="360" w:right="-360"/>
        <w:contextualSpacing/>
      </w:pPr>
      <w:r>
        <w:rPr>
          <w:sz w:val="26"/>
          <w:szCs w:val="28"/>
        </w:rPr>
        <w:t xml:space="preserve">            </w:t>
      </w:r>
    </w:p>
    <w:p w:rsidR="001F46DB" w:rsidRDefault="001F46DB" w:rsidP="000B0C87">
      <w:pPr>
        <w:jc w:val="center"/>
      </w:pPr>
      <w:r>
        <w:t>_______Hết_______</w:t>
      </w:r>
    </w:p>
    <w:p w:rsidR="001F46DB" w:rsidRDefault="001F46DB" w:rsidP="000B0C87">
      <w:pPr>
        <w:jc w:val="center"/>
      </w:pPr>
    </w:p>
    <w:p w:rsidR="001F46DB" w:rsidRDefault="001F46DB" w:rsidP="000B0C87">
      <w:pPr>
        <w:jc w:val="center"/>
      </w:pPr>
      <w:r>
        <w:t>GHI CHÚ: CÁN BỘ COI THI KHÔNG ĐƯỢC GIẢI THÍCH GÌ THÊM.</w:t>
      </w:r>
    </w:p>
    <w:p w:rsidR="001F46DB" w:rsidRDefault="001F46DB" w:rsidP="000B0C87">
      <w:pPr>
        <w:jc w:val="center"/>
      </w:pPr>
    </w:p>
    <w:p w:rsidR="001F46DB" w:rsidRDefault="001F46DB" w:rsidP="000B0C87"/>
    <w:p w:rsidR="001F46DB" w:rsidRPr="006222B1" w:rsidRDefault="001F46DB" w:rsidP="000B0C87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6DB" w:rsidRDefault="001F46DB" w:rsidP="000B0C87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</w:p>
    <w:p w:rsidR="001F46DB" w:rsidRDefault="001F46DB" w:rsidP="000B0C87">
      <w:pPr>
        <w:rPr>
          <w:i/>
          <w:sz w:val="22"/>
          <w:szCs w:val="22"/>
        </w:rPr>
      </w:pPr>
    </w:p>
    <w:p w:rsidR="001F46DB" w:rsidRDefault="001F46DB" w:rsidP="000B0C87">
      <w:pPr>
        <w:rPr>
          <w:i/>
          <w:sz w:val="22"/>
          <w:szCs w:val="22"/>
        </w:rPr>
      </w:pPr>
    </w:p>
    <w:p w:rsidR="001F46DB" w:rsidRDefault="001F46DB" w:rsidP="000B0C87">
      <w:pPr>
        <w:rPr>
          <w:i/>
          <w:sz w:val="22"/>
          <w:szCs w:val="22"/>
        </w:rPr>
      </w:pPr>
    </w:p>
    <w:p w:rsidR="001F46DB" w:rsidRDefault="001F46DB" w:rsidP="000B0C87">
      <w:pPr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321F38">
        <w:rPr>
          <w:sz w:val="22"/>
          <w:szCs w:val="22"/>
        </w:rPr>
        <w:t>Trần Ki</w:t>
      </w:r>
      <w:r>
        <w:rPr>
          <w:sz w:val="22"/>
          <w:szCs w:val="22"/>
        </w:rPr>
        <w:t>m Thu Liễu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Phạm Thị Thu Nga</w:t>
      </w:r>
      <w:r>
        <w:rPr>
          <w:sz w:val="22"/>
          <w:szCs w:val="22"/>
        </w:rPr>
        <w:tab/>
        <w:t xml:space="preserve">                       Nguyễn Thị Cẩm Thạch</w:t>
      </w:r>
    </w:p>
    <w:p w:rsidR="001F46DB" w:rsidRPr="00321F38" w:rsidRDefault="001F46DB" w:rsidP="000B0C8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1F46DB" w:rsidRPr="00453265" w:rsidTr="000B0C87">
        <w:trPr>
          <w:trHeight w:val="318"/>
        </w:trPr>
        <w:tc>
          <w:tcPr>
            <w:tcW w:w="4820" w:type="dxa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  <w:r w:rsidRPr="009C3B64">
              <w:rPr>
                <w:sz w:val="22"/>
                <w:szCs w:val="22"/>
              </w:rPr>
              <w:t>UBND THÀNH PHỐ HỒ CHÍ MINH</w:t>
            </w:r>
          </w:p>
        </w:tc>
        <w:tc>
          <w:tcPr>
            <w:tcW w:w="0" w:type="auto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  <w:r w:rsidRPr="009C3B64">
              <w:rPr>
                <w:b/>
                <w:sz w:val="22"/>
                <w:szCs w:val="22"/>
              </w:rPr>
              <w:t>CỘNG HÒA XÃ HỘI  CHỦ NGHĨA VIỆT NAM</w:t>
            </w:r>
          </w:p>
        </w:tc>
      </w:tr>
      <w:tr w:rsidR="001F46DB" w:rsidRPr="00453265" w:rsidTr="000B0C87">
        <w:trPr>
          <w:trHeight w:val="334"/>
        </w:trPr>
        <w:tc>
          <w:tcPr>
            <w:tcW w:w="4820" w:type="dxa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  <w:r w:rsidRPr="009C3B64">
              <w:rPr>
                <w:b/>
                <w:sz w:val="22"/>
                <w:szCs w:val="22"/>
              </w:rPr>
              <w:t>TRƯỜNG CAO ĐẲNG LÝ TỰ TRỌNG</w:t>
            </w:r>
          </w:p>
        </w:tc>
        <w:tc>
          <w:tcPr>
            <w:tcW w:w="0" w:type="auto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035" type="#_x0000_t32" style="position:absolute;left:0;text-align:left;margin-left:66.2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9C3B64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1F46DB" w:rsidRPr="00453265" w:rsidTr="000B0C87">
        <w:trPr>
          <w:trHeight w:val="318"/>
        </w:trPr>
        <w:tc>
          <w:tcPr>
            <w:tcW w:w="4820" w:type="dxa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  <w:r w:rsidRPr="009C3B64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</w:p>
        </w:tc>
      </w:tr>
      <w:tr w:rsidR="001F46DB" w:rsidRPr="00453265" w:rsidTr="000B0C87">
        <w:trPr>
          <w:trHeight w:val="318"/>
        </w:trPr>
        <w:tc>
          <w:tcPr>
            <w:tcW w:w="4820" w:type="dxa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036" type="#_x0000_t32" style="position:absolute;left:0;text-align:left;margin-left:54.7pt;margin-top:.5pt;width:114.9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</w:p>
        </w:tc>
      </w:tr>
    </w:tbl>
    <w:p w:rsidR="001F46DB" w:rsidRDefault="001F46DB" w:rsidP="000B0C8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1F46DB" w:rsidRDefault="001F46DB" w:rsidP="000B0C87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2017 – 2018</w:t>
      </w:r>
    </w:p>
    <w:p w:rsidR="001F46DB" w:rsidRDefault="001F46DB" w:rsidP="000B0C87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1F46DB" w:rsidRPr="00625961" w:rsidRDefault="001F46DB" w:rsidP="000B0C87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1F46DB" w:rsidRPr="00625961" w:rsidRDefault="001F46DB" w:rsidP="000B0C87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4</w:t>
      </w:r>
    </w:p>
    <w:p w:rsidR="001F46DB" w:rsidRDefault="001F46DB" w:rsidP="000B0C87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 16TCN           </w:t>
      </w:r>
      <w:r w:rsidRPr="00625961">
        <w:rPr>
          <w:b/>
          <w:color w:val="000000"/>
          <w:sz w:val="26"/>
          <w:szCs w:val="26"/>
        </w:rPr>
        <w:t xml:space="preserve"> Ngày thi:  ____ / ____ / 201</w:t>
      </w:r>
      <w:r>
        <w:rPr>
          <w:b/>
          <w:color w:val="000000"/>
          <w:sz w:val="26"/>
          <w:szCs w:val="26"/>
        </w:rPr>
        <w:t>8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1F46DB" w:rsidRPr="00FA5483" w:rsidRDefault="001F46DB" w:rsidP="000B0C87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1F46DB" w:rsidRPr="000829FA" w:rsidRDefault="001F46DB" w:rsidP="000B0C87">
      <w:pPr>
        <w:spacing w:line="276" w:lineRule="auto"/>
        <w:ind w:left="1440" w:firstLine="720"/>
        <w:rPr>
          <w:b/>
          <w:lang w:val="vi-VN"/>
        </w:rPr>
      </w:pPr>
    </w:p>
    <w:p w:rsidR="001F46DB" w:rsidRPr="000829FA" w:rsidRDefault="001F46DB" w:rsidP="000B0C87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_x0000_s1037" style="position:absolute;left:0;text-align:left;margin-left:-21.75pt;margin-top:3.25pt;width:87pt;height:24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1F46DB" w:rsidRPr="00134BCB" w:rsidRDefault="001F46DB" w:rsidP="000B0C87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02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1F46DB" w:rsidRDefault="001F46DB" w:rsidP="000B0C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1"/>
        <w:gridCol w:w="437"/>
        <w:gridCol w:w="7317"/>
        <w:gridCol w:w="1354"/>
      </w:tblGrid>
      <w:tr w:rsidR="001F46DB" w:rsidRPr="00D07595" w:rsidTr="000B0C87">
        <w:tc>
          <w:tcPr>
            <w:tcW w:w="931" w:type="dxa"/>
            <w:vAlign w:val="center"/>
          </w:tcPr>
          <w:p w:rsidR="001F46DB" w:rsidRPr="00D07595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37" w:type="dxa"/>
            <w:vAlign w:val="center"/>
          </w:tcPr>
          <w:p w:rsidR="001F46DB" w:rsidRPr="00D07595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317" w:type="dxa"/>
            <w:vAlign w:val="center"/>
          </w:tcPr>
          <w:p w:rsidR="001F46DB" w:rsidRPr="00D07595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354" w:type="dxa"/>
            <w:vAlign w:val="center"/>
          </w:tcPr>
          <w:p w:rsidR="001F46DB" w:rsidRPr="00D07595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F46DB" w:rsidRPr="00D07595" w:rsidTr="000B0C87">
        <w:tc>
          <w:tcPr>
            <w:tcW w:w="931" w:type="dxa"/>
          </w:tcPr>
          <w:p w:rsidR="001F46DB" w:rsidRPr="00D07595" w:rsidRDefault="001F46DB" w:rsidP="000B0C87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7" w:type="dxa"/>
          </w:tcPr>
          <w:p w:rsidR="001F46DB" w:rsidRPr="00D07595" w:rsidRDefault="001F46DB" w:rsidP="000B0C87">
            <w:pPr>
              <w:widowControl w:val="0"/>
              <w:spacing w:before="360" w:line="480" w:lineRule="auto"/>
            </w:pPr>
          </w:p>
        </w:tc>
        <w:tc>
          <w:tcPr>
            <w:tcW w:w="7317" w:type="dxa"/>
          </w:tcPr>
          <w:p w:rsidR="001F46DB" w:rsidRPr="00D8434A" w:rsidRDefault="001F46DB" w:rsidP="000B0C87">
            <w:pPr>
              <w:spacing w:before="120" w:line="276" w:lineRule="auto"/>
              <w:ind w:left="567" w:right="454"/>
              <w:rPr>
                <w:b/>
                <w:position w:val="-8"/>
                <w:sz w:val="26"/>
                <w:szCs w:val="26"/>
              </w:rPr>
            </w:pPr>
            <w:r w:rsidRPr="00D8434A">
              <w:rPr>
                <w:b/>
                <w:sz w:val="26"/>
                <w:szCs w:val="26"/>
              </w:rPr>
              <w:t xml:space="preserve">Giải các phương trình sau </w:t>
            </w:r>
            <w:r w:rsidRPr="00D8434A">
              <w:rPr>
                <w:b/>
                <w:position w:val="-8"/>
                <w:sz w:val="26"/>
                <w:szCs w:val="26"/>
              </w:rPr>
              <w:t xml:space="preserve"> </w:t>
            </w:r>
          </w:p>
          <w:p w:rsidR="001F46DB" w:rsidRPr="00D07595" w:rsidRDefault="001F46DB" w:rsidP="000B0C87">
            <w:pPr>
              <w:tabs>
                <w:tab w:val="left" w:pos="630"/>
              </w:tabs>
              <w:spacing w:before="120" w:line="276" w:lineRule="auto"/>
              <w:ind w:right="454"/>
            </w:pPr>
          </w:p>
        </w:tc>
        <w:tc>
          <w:tcPr>
            <w:tcW w:w="1354" w:type="dxa"/>
          </w:tcPr>
          <w:p w:rsidR="001F46DB" w:rsidRPr="00D07595" w:rsidRDefault="001F46DB" w:rsidP="000B0C87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1F46DB" w:rsidRPr="00D07595" w:rsidTr="000B0C87">
        <w:tc>
          <w:tcPr>
            <w:tcW w:w="931" w:type="dxa"/>
            <w:vMerge w:val="restart"/>
          </w:tcPr>
          <w:p w:rsidR="001F46DB" w:rsidRPr="00D07595" w:rsidRDefault="001F46DB" w:rsidP="000B0C87">
            <w:pPr>
              <w:widowControl w:val="0"/>
              <w:spacing w:before="360" w:line="480" w:lineRule="auto"/>
            </w:pPr>
          </w:p>
        </w:tc>
        <w:tc>
          <w:tcPr>
            <w:tcW w:w="437" w:type="dxa"/>
          </w:tcPr>
          <w:p w:rsidR="001F46DB" w:rsidRPr="00D07595" w:rsidRDefault="001F46DB" w:rsidP="000B0C87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317" w:type="dxa"/>
          </w:tcPr>
          <w:p w:rsidR="001F46DB" w:rsidRDefault="001F46DB" w:rsidP="000B0C87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330006">
              <w:rPr>
                <w:position w:val="-6"/>
                <w:sz w:val="26"/>
                <w:szCs w:val="26"/>
              </w:rPr>
              <w:object w:dxaOrig="1579" w:dyaOrig="320">
                <v:shape id="_x0000_i1072" type="#_x0000_t75" style="width:78.75pt;height:15.75pt" o:ole="">
                  <v:imagedata r:id="rId85" o:title=""/>
                </v:shape>
                <o:OLEObject Type="Embed" ProgID="Equation.DSMT4" ShapeID="_x0000_i1072" DrawAspect="Content" ObjectID="_1585231797" r:id="rId95"/>
              </w:object>
            </w:r>
          </w:p>
          <w:p w:rsidR="001F46DB" w:rsidRDefault="001F46DB" w:rsidP="000B0C87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474B5B">
              <w:rPr>
                <w:position w:val="-16"/>
                <w:sz w:val="26"/>
                <w:szCs w:val="26"/>
              </w:rPr>
              <w:object w:dxaOrig="2160" w:dyaOrig="499">
                <v:shape id="_x0000_i1073" type="#_x0000_t75" style="width:107.25pt;height:24.75pt" o:ole="">
                  <v:imagedata r:id="rId96" o:title=""/>
                </v:shape>
                <o:OLEObject Type="Embed" ProgID="Equation.DSMT4" ShapeID="_x0000_i1073" DrawAspect="Content" ObjectID="_1585231798" r:id="rId97"/>
              </w:object>
            </w:r>
            <w:r>
              <w:rPr>
                <w:sz w:val="26"/>
                <w:szCs w:val="26"/>
              </w:rPr>
              <w:t xml:space="preserve">       (1)</w:t>
            </w:r>
          </w:p>
          <w:p w:rsidR="001F46DB" w:rsidRDefault="001F46DB" w:rsidP="000B0C87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Đặt </w:t>
            </w:r>
            <w:r w:rsidRPr="00622FEC">
              <w:rPr>
                <w:position w:val="-6"/>
                <w:sz w:val="26"/>
                <w:szCs w:val="26"/>
              </w:rPr>
              <w:object w:dxaOrig="580" w:dyaOrig="320">
                <v:shape id="_x0000_i1074" type="#_x0000_t75" style="width:29.25pt;height:15.75pt" o:ole="">
                  <v:imagedata r:id="rId98" o:title=""/>
                </v:shape>
                <o:OLEObject Type="Embed" ProgID="Equation.DSMT4" ShapeID="_x0000_i1074" DrawAspect="Content" ObjectID="_1585231799" r:id="rId99"/>
              </w:object>
            </w:r>
            <w:r>
              <w:rPr>
                <w:sz w:val="26"/>
                <w:szCs w:val="26"/>
              </w:rPr>
              <w:t xml:space="preserve">  (</w:t>
            </w:r>
            <w:r>
              <w:rPr>
                <w:i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 xml:space="preserve"> &gt;0 )</w:t>
            </w:r>
          </w:p>
          <w:p w:rsidR="001F46DB" w:rsidRDefault="001F46DB" w:rsidP="000B0C87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(1) </w:t>
            </w:r>
            <w:r w:rsidRPr="00622FEC">
              <w:rPr>
                <w:position w:val="-6"/>
                <w:sz w:val="26"/>
                <w:szCs w:val="26"/>
              </w:rPr>
              <w:object w:dxaOrig="1620" w:dyaOrig="320">
                <v:shape id="_x0000_i1075" type="#_x0000_t75" style="width:81pt;height:15.75pt" o:ole="">
                  <v:imagedata r:id="rId100" o:title=""/>
                </v:shape>
                <o:OLEObject Type="Embed" ProgID="Equation.DSMT4" ShapeID="_x0000_i1075" DrawAspect="Content" ObjectID="_1585231800" r:id="rId101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622FEC">
              <w:rPr>
                <w:position w:val="-34"/>
                <w:sz w:val="26"/>
                <w:szCs w:val="26"/>
              </w:rPr>
              <w:object w:dxaOrig="1260" w:dyaOrig="800">
                <v:shape id="_x0000_i1076" type="#_x0000_t75" style="width:63pt;height:39.75pt" o:ole="">
                  <v:imagedata r:id="rId102" o:title=""/>
                </v:shape>
                <o:OLEObject Type="Embed" ProgID="Equation.DSMT4" ShapeID="_x0000_i1076" DrawAspect="Content" ObjectID="_1585231801" r:id="rId103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Với </w:t>
            </w:r>
            <w:r w:rsidRPr="00622FEC">
              <w:rPr>
                <w:position w:val="-6"/>
                <w:sz w:val="26"/>
                <w:szCs w:val="26"/>
              </w:rPr>
              <w:object w:dxaOrig="2580" w:dyaOrig="320">
                <v:shape id="_x0000_i1077" type="#_x0000_t75" style="width:129pt;height:15.75pt" o:ole="">
                  <v:imagedata r:id="rId104" o:title=""/>
                </v:shape>
                <o:OLEObject Type="Embed" ProgID="Equation.DSMT4" ShapeID="_x0000_i1077" DrawAspect="Content" ObjectID="_1585231802" r:id="rId105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Với </w:t>
            </w:r>
            <w:r w:rsidRPr="00622FEC">
              <w:rPr>
                <w:position w:val="-12"/>
                <w:sz w:val="26"/>
                <w:szCs w:val="26"/>
              </w:rPr>
              <w:object w:dxaOrig="2640" w:dyaOrig="380">
                <v:shape id="_x0000_i1078" type="#_x0000_t75" style="width:132pt;height:18.75pt" o:ole="">
                  <v:imagedata r:id="rId106" o:title=""/>
                </v:shape>
                <o:OLEObject Type="Embed" ProgID="Equation.DSMT4" ShapeID="_x0000_i1078" DrawAspect="Content" ObjectID="_1585231803" r:id="rId107"/>
              </w:object>
            </w:r>
          </w:p>
          <w:p w:rsidR="001F46DB" w:rsidRPr="00D07595" w:rsidRDefault="001F46DB" w:rsidP="000B0C87">
            <w:pPr>
              <w:spacing w:line="276" w:lineRule="auto"/>
              <w:ind w:left="175" w:right="454"/>
            </w:pP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D07595" w:rsidRDefault="001F46DB" w:rsidP="000B0C87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D07595" w:rsidRDefault="001F46DB" w:rsidP="000B0C87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D07595" w:rsidRDefault="001F46DB" w:rsidP="000B0C87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Pr="00D07595" w:rsidRDefault="001F46DB" w:rsidP="000B0C87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</w:tc>
      </w:tr>
      <w:tr w:rsidR="001F46DB" w:rsidRPr="00D07595" w:rsidTr="000B0C87">
        <w:trPr>
          <w:trHeight w:val="1070"/>
        </w:trPr>
        <w:tc>
          <w:tcPr>
            <w:tcW w:w="931" w:type="dxa"/>
            <w:vMerge/>
          </w:tcPr>
          <w:p w:rsidR="001F46DB" w:rsidRPr="00D07595" w:rsidRDefault="001F46DB" w:rsidP="000B0C87">
            <w:pPr>
              <w:widowControl w:val="0"/>
              <w:spacing w:before="360" w:line="480" w:lineRule="auto"/>
            </w:pPr>
          </w:p>
        </w:tc>
        <w:tc>
          <w:tcPr>
            <w:tcW w:w="437" w:type="dxa"/>
          </w:tcPr>
          <w:p w:rsidR="001F46DB" w:rsidRPr="00D07595" w:rsidRDefault="001F46DB" w:rsidP="000B0C87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317" w:type="dxa"/>
            <w:vAlign w:val="center"/>
          </w:tcPr>
          <w:p w:rsidR="001F46DB" w:rsidRDefault="001F46DB" w:rsidP="000B0C87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0B0C87">
              <w:rPr>
                <w:position w:val="-30"/>
                <w:sz w:val="26"/>
                <w:szCs w:val="26"/>
              </w:rPr>
              <w:object w:dxaOrig="2799" w:dyaOrig="540">
                <v:shape id="_x0000_i1079" type="#_x0000_t75" style="width:140.25pt;height:27pt" o:ole="">
                  <v:imagedata r:id="rId87" o:title=""/>
                </v:shape>
                <o:OLEObject Type="Embed" ProgID="Equation.DSMT4" ShapeID="_x0000_i1079" DrawAspect="Content" ObjectID="_1585231804" r:id="rId108"/>
              </w:object>
            </w:r>
            <w:r>
              <w:rPr>
                <w:sz w:val="26"/>
                <w:szCs w:val="26"/>
              </w:rPr>
              <w:t xml:space="preserve">    (2)</w:t>
            </w:r>
          </w:p>
          <w:p w:rsidR="001F46DB" w:rsidRDefault="001F46DB" w:rsidP="000B0C87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Điều kiện:  </w:t>
            </w:r>
            <w:r w:rsidRPr="00A95C89">
              <w:rPr>
                <w:position w:val="-6"/>
                <w:sz w:val="26"/>
                <w:szCs w:val="26"/>
              </w:rPr>
              <w:object w:dxaOrig="560" w:dyaOrig="279">
                <v:shape id="_x0000_i1080" type="#_x0000_t75" style="width:27.75pt;height:14.25pt" o:ole="">
                  <v:imagedata r:id="rId109" o:title=""/>
                </v:shape>
                <o:OLEObject Type="Embed" ProgID="Equation.DSMT4" ShapeID="_x0000_i1080" DrawAspect="Content" ObjectID="_1585231805" r:id="rId110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(2) </w:t>
            </w:r>
            <w:r w:rsidRPr="00A95C89">
              <w:rPr>
                <w:position w:val="-26"/>
                <w:sz w:val="26"/>
                <w:szCs w:val="26"/>
              </w:rPr>
              <w:object w:dxaOrig="3260" w:dyaOrig="499">
                <v:shape id="_x0000_i1081" type="#_x0000_t75" style="width:162.75pt;height:24.75pt" o:ole="">
                  <v:imagedata r:id="rId111" o:title=""/>
                </v:shape>
                <o:OLEObject Type="Embed" ProgID="Equation.DSMT4" ShapeID="_x0000_i1081" DrawAspect="Content" ObjectID="_1585231806" r:id="rId112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Pr="00A95C89">
              <w:rPr>
                <w:position w:val="-24"/>
                <w:sz w:val="26"/>
                <w:szCs w:val="26"/>
              </w:rPr>
              <w:object w:dxaOrig="3760" w:dyaOrig="620">
                <v:shape id="_x0000_i1082" type="#_x0000_t75" style="width:188.25pt;height:30.75pt" o:ole="">
                  <v:imagedata r:id="rId113" o:title=""/>
                </v:shape>
                <o:OLEObject Type="Embed" ProgID="Equation.DSMT4" ShapeID="_x0000_i1082" DrawAspect="Content" ObjectID="_1585231807" r:id="rId11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8A2713">
              <w:rPr>
                <w:position w:val="-12"/>
                <w:sz w:val="26"/>
                <w:szCs w:val="26"/>
              </w:rPr>
              <w:object w:dxaOrig="1460" w:dyaOrig="360">
                <v:shape id="_x0000_i1083" type="#_x0000_t75" style="width:72.75pt;height:18pt" o:ole="">
                  <v:imagedata r:id="rId115" o:title=""/>
                </v:shape>
                <o:OLEObject Type="Embed" ProgID="Equation.DSMT4" ShapeID="_x0000_i1083" DrawAspect="Content" ObjectID="_1585231808" r:id="rId116"/>
              </w:object>
            </w:r>
            <w:r>
              <w:rPr>
                <w:position w:val="-6"/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Pr="008A2713">
              <w:rPr>
                <w:position w:val="-12"/>
                <w:sz w:val="26"/>
                <w:szCs w:val="26"/>
              </w:rPr>
              <w:object w:dxaOrig="2540" w:dyaOrig="380">
                <v:shape id="_x0000_i1084" type="#_x0000_t75" style="width:126.75pt;height:18.75pt" o:ole="">
                  <v:imagedata r:id="rId117" o:title=""/>
                </v:shape>
                <o:OLEObject Type="Embed" ProgID="Equation.DSMT4" ShapeID="_x0000_i1084" DrawAspect="Content" ObjectID="_1585231809" r:id="rId118"/>
              </w:object>
            </w:r>
            <w:r>
              <w:rPr>
                <w:position w:val="-6"/>
                <w:sz w:val="26"/>
                <w:szCs w:val="26"/>
              </w:rPr>
              <w:t xml:space="preserve"> ( nhận)</w:t>
            </w:r>
          </w:p>
          <w:p w:rsidR="001F46DB" w:rsidRPr="00022FB8" w:rsidRDefault="001F46DB" w:rsidP="000B0C87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Vậy phương trình có một nghiệm </w:t>
            </w:r>
            <w:r w:rsidRPr="002F1929">
              <w:rPr>
                <w:position w:val="-6"/>
                <w:sz w:val="26"/>
                <w:szCs w:val="26"/>
              </w:rPr>
              <w:object w:dxaOrig="560" w:dyaOrig="279">
                <v:shape id="_x0000_i1085" type="#_x0000_t75" style="width:27.75pt;height:14.25pt" o:ole="">
                  <v:imagedata r:id="rId119" o:title=""/>
                </v:shape>
                <o:OLEObject Type="Embed" ProgID="Equation.DSMT4" ShapeID="_x0000_i1085" DrawAspect="Content" ObjectID="_1585231810" r:id="rId120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8A2713">
            <w:pPr>
              <w:widowControl w:val="0"/>
              <w:spacing w:line="276" w:lineRule="auto"/>
            </w:pPr>
            <w:r>
              <w:t>0.25</w:t>
            </w:r>
          </w:p>
          <w:p w:rsidR="001F46DB" w:rsidRPr="00D07595" w:rsidRDefault="001F46DB" w:rsidP="000B0C87">
            <w:pPr>
              <w:widowControl w:val="0"/>
              <w:spacing w:line="276" w:lineRule="auto"/>
            </w:pPr>
          </w:p>
        </w:tc>
      </w:tr>
      <w:tr w:rsidR="001F46DB" w:rsidRPr="00D07595" w:rsidTr="000B0C87">
        <w:tc>
          <w:tcPr>
            <w:tcW w:w="931" w:type="dxa"/>
          </w:tcPr>
          <w:p w:rsidR="001F46DB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F46DB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F46DB" w:rsidRPr="00D07595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37" w:type="dxa"/>
          </w:tcPr>
          <w:p w:rsidR="001F46DB" w:rsidRPr="00D07595" w:rsidRDefault="001F46DB" w:rsidP="000B0C8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317" w:type="dxa"/>
          </w:tcPr>
          <w:p w:rsidR="001F46DB" w:rsidRPr="00D07595" w:rsidRDefault="001F46DB" w:rsidP="000B0C87">
            <w:pPr>
              <w:spacing w:before="120" w:line="276" w:lineRule="auto"/>
              <w:ind w:right="454"/>
              <w:rPr>
                <w:b/>
                <w:i/>
              </w:rPr>
            </w:pPr>
            <w:r>
              <w:rPr>
                <w:b/>
                <w:sz w:val="26"/>
                <w:szCs w:val="26"/>
              </w:rPr>
              <w:t>Tính các tích phân</w:t>
            </w:r>
            <w:r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312" w:lineRule="auto"/>
              <w:rPr>
                <w:b/>
              </w:rPr>
            </w:pPr>
          </w:p>
          <w:p w:rsidR="001F46DB" w:rsidRPr="00D07595" w:rsidRDefault="001F46DB" w:rsidP="000B0C87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1F46DB" w:rsidRPr="00D07595" w:rsidTr="000B0C87">
        <w:tc>
          <w:tcPr>
            <w:tcW w:w="931" w:type="dxa"/>
            <w:vMerge w:val="restart"/>
          </w:tcPr>
          <w:p w:rsidR="001F46DB" w:rsidRPr="00D07595" w:rsidRDefault="001F46DB" w:rsidP="000B0C87">
            <w:pPr>
              <w:widowControl w:val="0"/>
              <w:spacing w:line="480" w:lineRule="auto"/>
            </w:pPr>
          </w:p>
        </w:tc>
        <w:tc>
          <w:tcPr>
            <w:tcW w:w="437" w:type="dxa"/>
          </w:tcPr>
          <w:p w:rsidR="001F46DB" w:rsidRPr="009537BE" w:rsidRDefault="001F46DB" w:rsidP="000B0C87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317" w:type="dxa"/>
          </w:tcPr>
          <w:p w:rsidR="001F46DB" w:rsidRDefault="001F46DB" w:rsidP="000B0C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330006">
              <w:rPr>
                <w:position w:val="-32"/>
                <w:sz w:val="26"/>
                <w:szCs w:val="26"/>
              </w:rPr>
              <w:object w:dxaOrig="2079" w:dyaOrig="760">
                <v:shape id="_x0000_i1086" type="#_x0000_t75" style="width:104.25pt;height:38.25pt" o:ole="">
                  <v:imagedata r:id="rId89" o:title=""/>
                </v:shape>
                <o:OLEObject Type="Embed" ProgID="Equation.DSMT4" ShapeID="_x0000_i1086" DrawAspect="Content" ObjectID="_1585231811" r:id="rId121"/>
              </w:object>
            </w:r>
          </w:p>
          <w:p w:rsidR="001F46DB" w:rsidRDefault="001F46DB" w:rsidP="000B0C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 </w:t>
            </w:r>
            <w:r w:rsidRPr="008A2713">
              <w:rPr>
                <w:position w:val="-32"/>
                <w:sz w:val="26"/>
                <w:szCs w:val="26"/>
              </w:rPr>
              <w:object w:dxaOrig="2100" w:dyaOrig="800">
                <v:shape id="_x0000_i1087" type="#_x0000_t75" style="width:105pt;height:39pt" o:ole="">
                  <v:imagedata r:id="rId122" o:title=""/>
                </v:shape>
                <o:OLEObject Type="Embed" ProgID="Equation.DSMT4" ShapeID="_x0000_i1087" DrawAspect="Content" ObjectID="_1585231812" r:id="rId123"/>
              </w:object>
            </w:r>
            <w:r>
              <w:rPr>
                <w:position w:val="-8"/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  </w:t>
            </w:r>
            <w:r w:rsidRPr="008A2713">
              <w:rPr>
                <w:position w:val="-24"/>
                <w:sz w:val="26"/>
                <w:szCs w:val="26"/>
              </w:rPr>
              <w:object w:dxaOrig="2320" w:dyaOrig="620">
                <v:shape id="_x0000_i1088" type="#_x0000_t75" style="width:116.25pt;height:30.75pt" o:ole="">
                  <v:imagedata r:id="rId124" o:title=""/>
                </v:shape>
                <o:OLEObject Type="Embed" ProgID="Equation.DSMT4" ShapeID="_x0000_i1088" DrawAspect="Content" ObjectID="_1585231813" r:id="rId125"/>
              </w:object>
            </w:r>
            <w:r>
              <w:rPr>
                <w:position w:val="-8"/>
                <w:sz w:val="26"/>
                <w:szCs w:val="26"/>
              </w:rPr>
              <w:t xml:space="preserve"> </w:t>
            </w:r>
          </w:p>
          <w:p w:rsidR="001F46DB" w:rsidRPr="003A772D" w:rsidRDefault="001F46DB" w:rsidP="000B0C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D07595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 w:rsidRPr="00D07595">
              <w:t>0.5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D07595" w:rsidRDefault="001F46DB" w:rsidP="000B0C87">
            <w:pPr>
              <w:widowControl w:val="0"/>
              <w:spacing w:line="276" w:lineRule="auto"/>
            </w:pPr>
          </w:p>
        </w:tc>
      </w:tr>
      <w:tr w:rsidR="001F46DB" w:rsidRPr="00D07595" w:rsidTr="000B0C87">
        <w:tc>
          <w:tcPr>
            <w:tcW w:w="931" w:type="dxa"/>
            <w:vMerge/>
          </w:tcPr>
          <w:p w:rsidR="001F46DB" w:rsidRPr="00D07595" w:rsidRDefault="001F46DB" w:rsidP="000B0C87">
            <w:pPr>
              <w:widowControl w:val="0"/>
              <w:spacing w:line="480" w:lineRule="auto"/>
            </w:pPr>
          </w:p>
        </w:tc>
        <w:tc>
          <w:tcPr>
            <w:tcW w:w="437" w:type="dxa"/>
          </w:tcPr>
          <w:p w:rsidR="001F46DB" w:rsidRPr="009537BE" w:rsidRDefault="001F46DB" w:rsidP="000B0C87">
            <w:pPr>
              <w:widowControl w:val="0"/>
              <w:spacing w:line="480" w:lineRule="auto"/>
              <w:jc w:val="center"/>
            </w:pPr>
            <w:r>
              <w:t>b)</w:t>
            </w:r>
          </w:p>
        </w:tc>
        <w:tc>
          <w:tcPr>
            <w:tcW w:w="7317" w:type="dxa"/>
          </w:tcPr>
          <w:p w:rsidR="001F46DB" w:rsidRDefault="001F46DB" w:rsidP="000B0C87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</w:t>
            </w:r>
            <w:r w:rsidRPr="000B0C87">
              <w:rPr>
                <w:position w:val="-32"/>
                <w:sz w:val="26"/>
                <w:szCs w:val="26"/>
              </w:rPr>
              <w:object w:dxaOrig="1680" w:dyaOrig="760">
                <v:shape id="_x0000_i1089" type="#_x0000_t75" style="width:84pt;height:37.5pt" o:ole="">
                  <v:imagedata r:id="rId91" o:title=""/>
                </v:shape>
                <o:OLEObject Type="Embed" ProgID="Equation.DSMT4" ShapeID="_x0000_i1089" DrawAspect="Content" ObjectID="_1585231814" r:id="rId126"/>
              </w:object>
            </w:r>
          </w:p>
          <w:p w:rsidR="001F46DB" w:rsidRDefault="001F46DB" w:rsidP="000B0C87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Đặt </w:t>
            </w:r>
            <w:r w:rsidRPr="000A2D30">
              <w:rPr>
                <w:position w:val="-30"/>
                <w:sz w:val="26"/>
                <w:szCs w:val="26"/>
              </w:rPr>
              <w:object w:dxaOrig="2280" w:dyaOrig="720">
                <v:shape id="_x0000_i1090" type="#_x0000_t75" style="width:114pt;height:36pt" o:ole="">
                  <v:imagedata r:id="rId127" o:title=""/>
                </v:shape>
                <o:OLEObject Type="Embed" ProgID="Equation.DSMT4" ShapeID="_x0000_i1090" DrawAspect="Content" ObjectID="_1585231815" r:id="rId128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0A2D30">
              <w:rPr>
                <w:position w:val="-32"/>
                <w:sz w:val="26"/>
                <w:szCs w:val="26"/>
              </w:rPr>
              <w:object w:dxaOrig="2439" w:dyaOrig="760">
                <v:shape id="_x0000_i1091" type="#_x0000_t75" style="width:119.25pt;height:38.25pt" o:ole="">
                  <v:imagedata r:id="rId129" o:title=""/>
                </v:shape>
                <o:OLEObject Type="Embed" ProgID="Equation.DSMT4" ShapeID="_x0000_i1091" DrawAspect="Content" ObjectID="_1585231816" r:id="rId130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 </w:t>
            </w:r>
            <w:r w:rsidRPr="000A2D30">
              <w:rPr>
                <w:position w:val="-18"/>
                <w:sz w:val="26"/>
                <w:szCs w:val="26"/>
              </w:rPr>
              <w:object w:dxaOrig="1640" w:dyaOrig="499">
                <v:shape id="_x0000_i1092" type="#_x0000_t75" style="width:81.75pt;height:24.75pt" o:ole="">
                  <v:imagedata r:id="rId131" o:title=""/>
                </v:shape>
                <o:OLEObject Type="Embed" ProgID="Equation.DSMT4" ShapeID="_x0000_i1092" DrawAspect="Content" ObjectID="_1585231817" r:id="rId132"/>
              </w:object>
            </w:r>
            <w:r>
              <w:rPr>
                <w:position w:val="-30"/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 </w:t>
            </w:r>
            <w:r w:rsidRPr="000A2D30">
              <w:rPr>
                <w:position w:val="-10"/>
                <w:sz w:val="26"/>
                <w:szCs w:val="26"/>
              </w:rPr>
              <w:object w:dxaOrig="1900" w:dyaOrig="360">
                <v:shape id="_x0000_i1093" type="#_x0000_t75" style="width:95.25pt;height:18pt" o:ole="">
                  <v:imagedata r:id="rId133" o:title=""/>
                </v:shape>
                <o:OLEObject Type="Embed" ProgID="Equation.DSMT4" ShapeID="_x0000_i1093" DrawAspect="Content" ObjectID="_1585231818" r:id="rId134"/>
              </w:object>
            </w:r>
            <w:r>
              <w:rPr>
                <w:position w:val="-32"/>
                <w:sz w:val="26"/>
                <w:szCs w:val="26"/>
              </w:rPr>
              <w:t xml:space="preserve"> </w:t>
            </w:r>
          </w:p>
          <w:p w:rsidR="001F46DB" w:rsidRPr="00DA3D06" w:rsidRDefault="001F46DB" w:rsidP="00DA3D0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 </w:t>
            </w:r>
            <w:r w:rsidRPr="000A2D30">
              <w:rPr>
                <w:position w:val="-6"/>
                <w:sz w:val="26"/>
                <w:szCs w:val="26"/>
              </w:rPr>
              <w:object w:dxaOrig="920" w:dyaOrig="320">
                <v:shape id="_x0000_i1094" type="#_x0000_t75" style="width:45.75pt;height:15.75pt" o:ole="">
                  <v:imagedata r:id="rId135" o:title=""/>
                </v:shape>
                <o:OLEObject Type="Embed" ProgID="Equation.DSMT4" ShapeID="_x0000_i1094" DrawAspect="Content" ObjectID="_1585231819" r:id="rId136"/>
              </w:object>
            </w:r>
            <w:r>
              <w:rPr>
                <w:position w:val="-24"/>
                <w:sz w:val="26"/>
                <w:szCs w:val="26"/>
              </w:rPr>
              <w:t xml:space="preserve"> </w:t>
            </w: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 w:rsidRPr="00D07595">
              <w:t>0.5</w:t>
            </w:r>
          </w:p>
          <w:p w:rsidR="001F46DB" w:rsidRPr="00D07595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Pr="002124A7" w:rsidRDefault="001F46DB" w:rsidP="000B0C87"/>
        </w:tc>
      </w:tr>
      <w:tr w:rsidR="001F46DB" w:rsidRPr="00D07595" w:rsidTr="000B0C87">
        <w:tc>
          <w:tcPr>
            <w:tcW w:w="931" w:type="dxa"/>
          </w:tcPr>
          <w:p w:rsidR="001F46DB" w:rsidRPr="00497583" w:rsidRDefault="001F46DB" w:rsidP="000B0C87">
            <w:pPr>
              <w:widowControl w:val="0"/>
              <w:spacing w:line="480" w:lineRule="auto"/>
              <w:rPr>
                <w:b/>
              </w:rPr>
            </w:pPr>
            <w:r w:rsidRPr="00497583">
              <w:rPr>
                <w:b/>
              </w:rPr>
              <w:t>3</w:t>
            </w: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jc w:val="center"/>
            </w:pPr>
          </w:p>
        </w:tc>
        <w:tc>
          <w:tcPr>
            <w:tcW w:w="7317" w:type="dxa"/>
          </w:tcPr>
          <w:p w:rsidR="001F46DB" w:rsidRDefault="001F46DB" w:rsidP="000B0C87">
            <w:pPr>
              <w:tabs>
                <w:tab w:val="left" w:pos="0"/>
              </w:tabs>
              <w:spacing w:before="120"/>
              <w:rPr>
                <w:position w:val="-8"/>
                <w:sz w:val="26"/>
                <w:szCs w:val="26"/>
              </w:rPr>
            </w:pPr>
            <w:r>
              <w:rPr>
                <w:b/>
              </w:rPr>
              <w:t xml:space="preserve">Tìm số thực x,y thỏa: </w:t>
            </w:r>
            <w:r w:rsidRPr="00B404C5">
              <w:rPr>
                <w:b/>
                <w:position w:val="-14"/>
                <w:sz w:val="26"/>
                <w:szCs w:val="26"/>
              </w:rPr>
              <w:object w:dxaOrig="3700" w:dyaOrig="400">
                <v:shape id="_x0000_i1095" type="#_x0000_t75" style="width:185.25pt;height:20.25pt" o:ole="">
                  <v:imagedata r:id="rId93" o:title=""/>
                </v:shape>
                <o:OLEObject Type="Embed" ProgID="Equation.DSMT4" ShapeID="_x0000_i1095" DrawAspect="Content" ObjectID="_1585231820" r:id="rId137"/>
              </w:object>
            </w:r>
          </w:p>
        </w:tc>
        <w:tc>
          <w:tcPr>
            <w:tcW w:w="1354" w:type="dxa"/>
          </w:tcPr>
          <w:p w:rsidR="001F46DB" w:rsidRPr="00497583" w:rsidRDefault="001F46DB" w:rsidP="000B0C87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1F46DB" w:rsidRPr="00D07595" w:rsidTr="000B0C87">
        <w:tc>
          <w:tcPr>
            <w:tcW w:w="931" w:type="dxa"/>
          </w:tcPr>
          <w:p w:rsidR="001F46DB" w:rsidRDefault="001F46DB" w:rsidP="000B0C87">
            <w:pPr>
              <w:widowControl w:val="0"/>
              <w:spacing w:line="480" w:lineRule="auto"/>
            </w:pP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jc w:val="center"/>
            </w:pPr>
          </w:p>
        </w:tc>
        <w:tc>
          <w:tcPr>
            <w:tcW w:w="7317" w:type="dxa"/>
          </w:tcPr>
          <w:p w:rsidR="001F46DB" w:rsidRDefault="001F46DB" w:rsidP="000B0C87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B404C5">
              <w:rPr>
                <w:b/>
                <w:position w:val="-14"/>
                <w:sz w:val="26"/>
                <w:szCs w:val="26"/>
              </w:rPr>
              <w:object w:dxaOrig="3700" w:dyaOrig="400">
                <v:shape id="_x0000_i1096" type="#_x0000_t75" style="width:185.25pt;height:20.25pt" o:ole="">
                  <v:imagedata r:id="rId93" o:title=""/>
                </v:shape>
                <o:OLEObject Type="Embed" ProgID="Equation.DSMT4" ShapeID="_x0000_i1096" DrawAspect="Content" ObjectID="_1585231821" r:id="rId138"/>
              </w:object>
            </w:r>
          </w:p>
          <w:p w:rsidR="001F46DB" w:rsidRDefault="001F46DB" w:rsidP="000B0C87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D35257">
              <w:rPr>
                <w:b/>
                <w:position w:val="-30"/>
                <w:sz w:val="26"/>
                <w:szCs w:val="26"/>
              </w:rPr>
              <w:object w:dxaOrig="1780" w:dyaOrig="720">
                <v:shape id="_x0000_i1097" type="#_x0000_t75" style="width:89.25pt;height:36pt" o:ole="">
                  <v:imagedata r:id="rId139" o:title=""/>
                </v:shape>
                <o:OLEObject Type="Embed" ProgID="Equation.DSMT4" ShapeID="_x0000_i1097" DrawAspect="Content" ObjectID="_1585231822" r:id="rId140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tabs>
                <w:tab w:val="left" w:pos="0"/>
              </w:tabs>
              <w:spacing w:before="120"/>
            </w:pPr>
            <w:r>
              <w:rPr>
                <w:b/>
                <w:sz w:val="26"/>
                <w:szCs w:val="26"/>
              </w:rPr>
              <w:t xml:space="preserve"> </w:t>
            </w:r>
            <w:r w:rsidRPr="00D35257">
              <w:rPr>
                <w:b/>
                <w:position w:val="-30"/>
                <w:sz w:val="26"/>
                <w:szCs w:val="26"/>
              </w:rPr>
              <w:object w:dxaOrig="999" w:dyaOrig="720">
                <v:shape id="_x0000_i1098" type="#_x0000_t75" style="width:50.25pt;height:36pt" o:ole="">
                  <v:imagedata r:id="rId141" o:title=""/>
                </v:shape>
                <o:OLEObject Type="Embed" ProgID="Equation.DSMT4" ShapeID="_x0000_i1098" DrawAspect="Content" ObjectID="_1585231823" r:id="rId142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1F46DB" w:rsidRPr="00107C9B" w:rsidRDefault="001F46DB" w:rsidP="000B0C87">
            <w:pPr>
              <w:tabs>
                <w:tab w:val="left" w:pos="0"/>
              </w:tabs>
              <w:spacing w:before="120"/>
            </w:pPr>
            <w:r>
              <w:rPr>
                <w:b/>
                <w:noProof/>
              </w:rPr>
              <w:t xml:space="preserve"> </w:t>
            </w: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1F46DB" w:rsidRPr="00D07595" w:rsidTr="000B0C87">
        <w:tc>
          <w:tcPr>
            <w:tcW w:w="931" w:type="dxa"/>
          </w:tcPr>
          <w:p w:rsidR="001F46DB" w:rsidRPr="00D8434A" w:rsidRDefault="001F46DB" w:rsidP="000B0C8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DA3D06">
            <w:pPr>
              <w:tabs>
                <w:tab w:val="left" w:pos="360"/>
                <w:tab w:val="left" w:pos="720"/>
                <w:tab w:val="left" w:pos="4320"/>
              </w:tabs>
              <w:rPr>
                <w:b/>
                <w:sz w:val="26"/>
                <w:szCs w:val="26"/>
              </w:rPr>
            </w:pPr>
            <w:r w:rsidRPr="00DA3D06">
              <w:rPr>
                <w:b/>
                <w:sz w:val="26"/>
                <w:szCs w:val="26"/>
              </w:rPr>
              <w:t xml:space="preserve">   Lập phương trình mặt cầu đường kính AB </w:t>
            </w:r>
          </w:p>
          <w:p w:rsidR="001F46DB" w:rsidRPr="00DA3D06" w:rsidRDefault="001F46DB" w:rsidP="00DA3D06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  <w:b/>
              </w:rPr>
            </w:pPr>
            <w:r>
              <w:rPr>
                <w:b/>
                <w:sz w:val="26"/>
                <w:szCs w:val="26"/>
              </w:rPr>
              <w:t xml:space="preserve">                </w:t>
            </w:r>
            <w:r w:rsidRPr="00DA3D06">
              <w:rPr>
                <w:b/>
                <w:sz w:val="26"/>
                <w:szCs w:val="26"/>
              </w:rPr>
              <w:t>với  A(2;-1;4) , B (4;3;-2)</w:t>
            </w:r>
          </w:p>
          <w:p w:rsidR="001F46DB" w:rsidRPr="002124A7" w:rsidRDefault="001F46DB" w:rsidP="00DA3D06">
            <w:pPr>
              <w:spacing w:after="200" w:line="276" w:lineRule="auto"/>
              <w:ind w:left="360" w:right="-360"/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354" w:type="dxa"/>
          </w:tcPr>
          <w:p w:rsidR="001F46DB" w:rsidRPr="00D8434A" w:rsidRDefault="001F46DB" w:rsidP="000B0C87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1F46DB" w:rsidRPr="00D07595" w:rsidTr="000B0C87">
        <w:tc>
          <w:tcPr>
            <w:tcW w:w="931" w:type="dxa"/>
          </w:tcPr>
          <w:p w:rsidR="001F46DB" w:rsidRPr="00D8434A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0B0C87">
            <w:pPr>
              <w:tabs>
                <w:tab w:val="left" w:pos="360"/>
                <w:tab w:val="left" w:pos="720"/>
                <w:tab w:val="left" w:pos="4320"/>
              </w:tabs>
            </w:pPr>
          </w:p>
          <w:p w:rsidR="001F46DB" w:rsidRDefault="001F46DB" w:rsidP="000B0C87">
            <w:pPr>
              <w:tabs>
                <w:tab w:val="left" w:pos="360"/>
                <w:tab w:val="left" w:pos="720"/>
                <w:tab w:val="left" w:pos="4320"/>
              </w:tabs>
            </w:pPr>
            <w:r>
              <w:t xml:space="preserve">Gọi I  là trung điêm AB </w:t>
            </w:r>
            <w:r w:rsidRPr="0064011C">
              <w:rPr>
                <w:position w:val="-6"/>
              </w:rPr>
              <w:object w:dxaOrig="300" w:dyaOrig="240">
                <v:shape id="_x0000_i1099" type="#_x0000_t75" style="width:15pt;height:12pt" o:ole="">
                  <v:imagedata r:id="rId143" o:title=""/>
                </v:shape>
                <o:OLEObject Type="Embed" ProgID="Equation.DSMT4" ShapeID="_x0000_i1099" DrawAspect="Content" ObjectID="_1585231824" r:id="rId144"/>
              </w:object>
            </w:r>
            <w:r>
              <w:t xml:space="preserve"> I là tâm mặt cầu:</w:t>
            </w:r>
          </w:p>
          <w:p w:rsidR="001F46DB" w:rsidRDefault="001F46DB" w:rsidP="000B0C87">
            <w:pPr>
              <w:tabs>
                <w:tab w:val="left" w:pos="360"/>
                <w:tab w:val="left" w:pos="720"/>
                <w:tab w:val="left" w:pos="4320"/>
              </w:tabs>
            </w:pPr>
            <w:r>
              <w:t xml:space="preserve">                                    </w:t>
            </w:r>
            <w:r w:rsidRPr="001F0DEA">
              <w:rPr>
                <w:position w:val="-10"/>
              </w:rPr>
              <w:object w:dxaOrig="1020" w:dyaOrig="320">
                <v:shape id="_x0000_i1100" type="#_x0000_t75" style="width:51pt;height:15.75pt" o:ole="">
                  <v:imagedata r:id="rId145" o:title=""/>
                </v:shape>
                <o:OLEObject Type="Embed" ProgID="Equation.DSMT4" ShapeID="_x0000_i1100" DrawAspect="Content" ObjectID="_1585231825" r:id="rId146"/>
              </w:object>
            </w:r>
            <w:r>
              <w:t xml:space="preserve"> </w:t>
            </w:r>
          </w:p>
          <w:p w:rsidR="001F46DB" w:rsidRDefault="001F46DB" w:rsidP="000B0C87">
            <w:pPr>
              <w:tabs>
                <w:tab w:val="left" w:pos="360"/>
                <w:tab w:val="left" w:pos="720"/>
                <w:tab w:val="left" w:pos="4320"/>
              </w:tabs>
            </w:pPr>
            <w:r w:rsidRPr="006F448D">
              <w:rPr>
                <w:position w:val="-16"/>
              </w:rPr>
              <w:object w:dxaOrig="4400" w:dyaOrig="520">
                <v:shape id="_x0000_i1101" type="#_x0000_t75" style="width:217.5pt;height:26.25pt" o:ole="">
                  <v:imagedata r:id="rId147" o:title=""/>
                </v:shape>
                <o:OLEObject Type="Embed" ProgID="Equation.DSMT4" ShapeID="_x0000_i1101" DrawAspect="Content" ObjectID="_1585231826" r:id="rId148"/>
              </w:object>
            </w:r>
            <w:r>
              <w:t xml:space="preserve"> </w:t>
            </w:r>
          </w:p>
          <w:p w:rsidR="001F46DB" w:rsidRDefault="001F46DB" w:rsidP="000B0C87">
            <w:pPr>
              <w:tabs>
                <w:tab w:val="left" w:pos="360"/>
                <w:tab w:val="left" w:pos="720"/>
                <w:tab w:val="left" w:pos="4320"/>
              </w:tabs>
            </w:pPr>
            <w:r>
              <w:t>Phương trình mặt cầu là:</w:t>
            </w:r>
          </w:p>
          <w:p w:rsidR="001F46DB" w:rsidRPr="006F448D" w:rsidRDefault="001F46DB" w:rsidP="000B0C87">
            <w:pPr>
              <w:tabs>
                <w:tab w:val="left" w:pos="360"/>
                <w:tab w:val="left" w:pos="720"/>
                <w:tab w:val="left" w:pos="4320"/>
              </w:tabs>
            </w:pPr>
            <w:r w:rsidRPr="006F448D">
              <w:rPr>
                <w:position w:val="-14"/>
              </w:rPr>
              <w:object w:dxaOrig="3080" w:dyaOrig="440">
                <v:shape id="_x0000_i1102" type="#_x0000_t75" style="width:153.75pt;height:21.75pt" o:ole="">
                  <v:imagedata r:id="rId149" o:title=""/>
                </v:shape>
                <o:OLEObject Type="Embed" ProgID="Equation.DSMT4" ShapeID="_x0000_i1102" DrawAspect="Content" ObjectID="_1585231827" r:id="rId150"/>
              </w:object>
            </w:r>
            <w:r>
              <w:t xml:space="preserve"> </w:t>
            </w:r>
          </w:p>
          <w:p w:rsidR="001F46DB" w:rsidRPr="002124A7" w:rsidRDefault="001F46DB" w:rsidP="000B0C87">
            <w:pPr>
              <w:rPr>
                <w:sz w:val="26"/>
                <w:szCs w:val="26"/>
              </w:rPr>
            </w:pP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406783" w:rsidRDefault="001F46DB" w:rsidP="000B0C87">
            <w:pPr>
              <w:widowControl w:val="0"/>
              <w:spacing w:line="276" w:lineRule="auto"/>
            </w:pPr>
            <w:r w:rsidRPr="00406783">
              <w:t>0.</w:t>
            </w:r>
            <w:r>
              <w:t>2</w:t>
            </w:r>
            <w:r w:rsidRPr="00406783">
              <w:t>5</w:t>
            </w:r>
          </w:p>
          <w:p w:rsidR="001F46DB" w:rsidRPr="00406783" w:rsidRDefault="001F46DB" w:rsidP="000B0C87">
            <w:pPr>
              <w:widowControl w:val="0"/>
              <w:spacing w:line="276" w:lineRule="auto"/>
            </w:pPr>
          </w:p>
          <w:p w:rsidR="001F46DB" w:rsidRPr="00406783" w:rsidRDefault="001F46DB" w:rsidP="001F0DEA">
            <w:pPr>
              <w:widowControl w:val="0"/>
              <w:spacing w:line="276" w:lineRule="auto"/>
            </w:pPr>
            <w:r w:rsidRPr="00406783">
              <w:t>0.</w:t>
            </w:r>
            <w:r>
              <w:t>2</w:t>
            </w:r>
            <w:r w:rsidRPr="00406783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406783" w:rsidRDefault="001F46DB" w:rsidP="000B0C87">
            <w:pPr>
              <w:widowControl w:val="0"/>
              <w:spacing w:line="276" w:lineRule="auto"/>
            </w:pPr>
            <w:r>
              <w:t>0.</w:t>
            </w:r>
            <w:r w:rsidRPr="00406783">
              <w:t>5</w:t>
            </w:r>
          </w:p>
          <w:p w:rsidR="001F46DB" w:rsidRPr="00D8434A" w:rsidRDefault="001F46DB" w:rsidP="000B0C87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1F46DB" w:rsidRPr="00D07595" w:rsidTr="000B0C87">
        <w:tc>
          <w:tcPr>
            <w:tcW w:w="931" w:type="dxa"/>
          </w:tcPr>
          <w:p w:rsidR="001F46DB" w:rsidRPr="00D8434A" w:rsidRDefault="001F46DB" w:rsidP="000B0C8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317" w:type="dxa"/>
          </w:tcPr>
          <w:p w:rsidR="001F46DB" w:rsidRPr="002124A7" w:rsidRDefault="001F46DB" w:rsidP="002022EE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8"/>
              </w:rPr>
            </w:pPr>
            <w:r w:rsidRPr="002022EE">
              <w:rPr>
                <w:b/>
                <w:sz w:val="26"/>
                <w:szCs w:val="26"/>
              </w:rPr>
              <w:t xml:space="preserve">Lập phương trình mặt phẳng (P) qua 3 điểm A(2;-1;3),  B(4;2;1) </w:t>
            </w:r>
            <w:r w:rsidRPr="002022EE">
              <w:rPr>
                <w:b/>
                <w:sz w:val="26"/>
                <w:szCs w:val="28"/>
              </w:rPr>
              <w:t>, C(3;1;-2)</w:t>
            </w:r>
          </w:p>
        </w:tc>
        <w:tc>
          <w:tcPr>
            <w:tcW w:w="1354" w:type="dxa"/>
          </w:tcPr>
          <w:p w:rsidR="001F46DB" w:rsidRPr="00D8434A" w:rsidRDefault="001F46DB" w:rsidP="000B0C87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1F46DB" w:rsidRPr="00D07595" w:rsidTr="000B0C87">
        <w:tc>
          <w:tcPr>
            <w:tcW w:w="931" w:type="dxa"/>
            <w:vMerge w:val="restart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0B0C87">
            <w:pPr>
              <w:spacing w:line="240" w:lineRule="atLeast"/>
              <w:contextualSpacing/>
              <w:rPr>
                <w:sz w:val="26"/>
                <w:szCs w:val="28"/>
              </w:rPr>
            </w:pPr>
            <w:r w:rsidRPr="006222B1">
              <w:rPr>
                <w:sz w:val="26"/>
                <w:szCs w:val="28"/>
              </w:rPr>
              <w:t xml:space="preserve">Ta có: </w:t>
            </w:r>
            <w:r w:rsidRPr="006222B1">
              <w:rPr>
                <w:position w:val="-10"/>
                <w:sz w:val="26"/>
                <w:szCs w:val="28"/>
              </w:rPr>
              <w:object w:dxaOrig="2900" w:dyaOrig="380">
                <v:shape id="_x0000_i1103" type="#_x0000_t75" style="width:144.75pt;height:18.75pt" o:ole="">
                  <v:imagedata r:id="rId151" o:title=""/>
                </v:shape>
                <o:OLEObject Type="Embed" ProgID="Equation.DSMT4" ShapeID="_x0000_i1103" DrawAspect="Content" ObjectID="_1585231828" r:id="rId152"/>
              </w:object>
            </w:r>
            <w:r w:rsidRPr="006222B1">
              <w:rPr>
                <w:sz w:val="26"/>
                <w:szCs w:val="28"/>
              </w:rPr>
              <w:t xml:space="preserve"> </w:t>
            </w:r>
          </w:p>
          <w:p w:rsidR="001F46DB" w:rsidRPr="002124A7" w:rsidRDefault="001F46DB" w:rsidP="000B0C87">
            <w:pPr>
              <w:spacing w:line="240" w:lineRule="atLeast"/>
              <w:rPr>
                <w:position w:val="-24"/>
                <w:sz w:val="26"/>
                <w:szCs w:val="28"/>
              </w:rPr>
            </w:pPr>
            <w:r w:rsidRPr="002124A7">
              <w:rPr>
                <w:position w:val="-32"/>
                <w:sz w:val="26"/>
                <w:szCs w:val="28"/>
              </w:rPr>
              <w:object w:dxaOrig="4860" w:dyaOrig="760">
                <v:shape id="_x0000_i1104" type="#_x0000_t75" style="width:238.5pt;height:37.5pt" o:ole="">
                  <v:imagedata r:id="rId153" o:title=""/>
                </v:shape>
                <o:OLEObject Type="Embed" ProgID="Equation.DSMT4" ShapeID="_x0000_i1104" DrawAspect="Content" ObjectID="_1585231829" r:id="rId154"/>
              </w:object>
            </w:r>
          </w:p>
          <w:p w:rsidR="001F46DB" w:rsidRPr="002124A7" w:rsidRDefault="001F46DB" w:rsidP="000B0C87">
            <w:r>
              <w:rPr>
                <w:sz w:val="22"/>
                <w:szCs w:val="22"/>
              </w:rPr>
              <w:t xml:space="preserve">Vì </w:t>
            </w:r>
            <w:r w:rsidRPr="002124A7">
              <w:rPr>
                <w:sz w:val="22"/>
                <w:szCs w:val="22"/>
              </w:rPr>
              <w:t>(P)  đi qua</w:t>
            </w:r>
            <w:r>
              <w:rPr>
                <w:sz w:val="26"/>
                <w:szCs w:val="26"/>
              </w:rPr>
              <w:t xml:space="preserve"> A(-2;1;3</w:t>
            </w:r>
            <w:r w:rsidRPr="002124A7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và có </w:t>
            </w:r>
            <w:r w:rsidRPr="002124A7">
              <w:rPr>
                <w:sz w:val="22"/>
                <w:szCs w:val="22"/>
              </w:rPr>
              <w:t xml:space="preserve">VTPT </w:t>
            </w:r>
            <w:r w:rsidRPr="002124A7">
              <w:rPr>
                <w:position w:val="-10"/>
                <w:sz w:val="22"/>
                <w:szCs w:val="22"/>
              </w:rPr>
              <w:object w:dxaOrig="1180" w:dyaOrig="380">
                <v:shape id="_x0000_i1105" type="#_x0000_t75" style="width:58.5pt;height:18.75pt" o:ole="">
                  <v:imagedata r:id="rId155" o:title=""/>
                </v:shape>
                <o:OLEObject Type="Embed" ProgID="Equation.DSMT4" ShapeID="_x0000_i1105" DrawAspect="Content" ObjectID="_1585231830" r:id="rId156"/>
              </w:object>
            </w:r>
            <w:r>
              <w:rPr>
                <w:sz w:val="22"/>
                <w:szCs w:val="22"/>
              </w:rPr>
              <w:t xml:space="preserve"> </w:t>
            </w:r>
          </w:p>
          <w:p w:rsidR="001F46DB" w:rsidRDefault="001F46DB" w:rsidP="000B0C87">
            <w:r>
              <w:t xml:space="preserve">Nên (P) có phương trình là: </w:t>
            </w:r>
          </w:p>
          <w:p w:rsidR="001F46DB" w:rsidRDefault="001F46DB" w:rsidP="000B0C87">
            <w:pPr>
              <w:rPr>
                <w:position w:val="-14"/>
                <w:sz w:val="26"/>
                <w:szCs w:val="28"/>
              </w:rPr>
            </w:pPr>
            <w:r>
              <w:t xml:space="preserve">            </w:t>
            </w:r>
            <w:r w:rsidRPr="00236435">
              <w:rPr>
                <w:position w:val="-14"/>
                <w:sz w:val="26"/>
                <w:szCs w:val="28"/>
              </w:rPr>
              <w:object w:dxaOrig="3080" w:dyaOrig="400">
                <v:shape id="_x0000_i1106" type="#_x0000_t75" style="width:153.75pt;height:20.25pt" o:ole="">
                  <v:imagedata r:id="rId157" o:title=""/>
                </v:shape>
                <o:OLEObject Type="Embed" ProgID="Equation.DSMT4" ShapeID="_x0000_i1106" DrawAspect="Content" ObjectID="_1585231831" r:id="rId158"/>
              </w:object>
            </w:r>
          </w:p>
          <w:p w:rsidR="001F46DB" w:rsidRDefault="001F46DB" w:rsidP="000B0C87">
            <w:pPr>
              <w:rPr>
                <w:position w:val="-14"/>
                <w:sz w:val="26"/>
                <w:szCs w:val="28"/>
              </w:rPr>
            </w:pPr>
            <w:r>
              <w:rPr>
                <w:position w:val="-14"/>
                <w:sz w:val="26"/>
                <w:szCs w:val="28"/>
              </w:rPr>
              <w:t xml:space="preserve">         </w:t>
            </w:r>
            <w:r w:rsidRPr="00F22785">
              <w:rPr>
                <w:position w:val="-10"/>
                <w:sz w:val="26"/>
                <w:szCs w:val="28"/>
              </w:rPr>
              <w:object w:dxaOrig="1980" w:dyaOrig="320">
                <v:shape id="_x0000_i1107" type="#_x0000_t75" style="width:99pt;height:15.75pt" o:ole="">
                  <v:imagedata r:id="rId159" o:title=""/>
                </v:shape>
                <o:OLEObject Type="Embed" ProgID="Equation.DSMT4" ShapeID="_x0000_i1107" DrawAspect="Content" ObjectID="_1585231832" r:id="rId160"/>
              </w:object>
            </w:r>
            <w:r>
              <w:rPr>
                <w:position w:val="-14"/>
                <w:sz w:val="26"/>
                <w:szCs w:val="28"/>
              </w:rPr>
              <w:t xml:space="preserve"> </w:t>
            </w:r>
          </w:p>
          <w:p w:rsidR="001F46DB" w:rsidRPr="00236435" w:rsidRDefault="001F46DB" w:rsidP="000B0C87"/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  <w:r w:rsidRPr="00B74A9A"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B74A9A" w:rsidRDefault="001F46DB" w:rsidP="000B0C87">
            <w:pPr>
              <w:widowControl w:val="0"/>
              <w:spacing w:line="276" w:lineRule="auto"/>
            </w:pPr>
            <w:r w:rsidRPr="00B74A9A">
              <w:t>0</w:t>
            </w:r>
            <w:r>
              <w:t>.</w:t>
            </w:r>
            <w:r w:rsidRPr="00B74A9A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B74A9A" w:rsidRDefault="001F46DB" w:rsidP="000B0C87">
            <w:pPr>
              <w:widowControl w:val="0"/>
              <w:spacing w:line="276" w:lineRule="auto"/>
            </w:pPr>
            <w:r w:rsidRPr="00B74A9A">
              <w:t>0</w:t>
            </w:r>
            <w:r>
              <w:t>.</w:t>
            </w:r>
            <w:r w:rsidRPr="00B74A9A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D8434A" w:rsidRDefault="001F46DB" w:rsidP="000B0C87">
            <w:pPr>
              <w:widowControl w:val="0"/>
              <w:spacing w:line="276" w:lineRule="auto"/>
              <w:rPr>
                <w:b/>
              </w:rPr>
            </w:pPr>
            <w:r w:rsidRPr="00B74A9A">
              <w:t>0.25</w:t>
            </w:r>
          </w:p>
        </w:tc>
      </w:tr>
      <w:tr w:rsidR="001F46DB" w:rsidRPr="00D07595" w:rsidTr="000B0C87">
        <w:tc>
          <w:tcPr>
            <w:tcW w:w="931" w:type="dxa"/>
            <w:vMerge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b)</w:t>
            </w:r>
          </w:p>
        </w:tc>
        <w:tc>
          <w:tcPr>
            <w:tcW w:w="7317" w:type="dxa"/>
          </w:tcPr>
          <w:p w:rsidR="001F46DB" w:rsidRPr="007B6782" w:rsidRDefault="001F46DB" w:rsidP="000B0C87">
            <w:pPr>
              <w:spacing w:after="200" w:line="380" w:lineRule="atLeast"/>
              <w:contextualSpacing/>
              <w:rPr>
                <w:b/>
                <w:sz w:val="26"/>
                <w:szCs w:val="28"/>
              </w:rPr>
            </w:pPr>
            <w:r w:rsidRPr="007B6782">
              <w:rPr>
                <w:b/>
                <w:sz w:val="26"/>
                <w:szCs w:val="28"/>
              </w:rPr>
              <w:t xml:space="preserve">Tính  </w:t>
            </w:r>
            <w:r w:rsidRPr="007B6782">
              <w:rPr>
                <w:b/>
                <w:sz w:val="26"/>
                <w:szCs w:val="26"/>
              </w:rPr>
              <w:t xml:space="preserve"> khoảng cách từ</w:t>
            </w:r>
            <w:r>
              <w:rPr>
                <w:b/>
                <w:sz w:val="26"/>
                <w:szCs w:val="26"/>
              </w:rPr>
              <w:t xml:space="preserve"> I(3;-2;4</w:t>
            </w:r>
            <w:r w:rsidRPr="007B6782">
              <w:rPr>
                <w:b/>
                <w:sz w:val="26"/>
                <w:szCs w:val="26"/>
              </w:rPr>
              <w:t>) đến mặt phẳng (P) nói trên</w:t>
            </w:r>
          </w:p>
        </w:tc>
        <w:tc>
          <w:tcPr>
            <w:tcW w:w="1354" w:type="dxa"/>
          </w:tcPr>
          <w:p w:rsidR="001F46DB" w:rsidRPr="003A2013" w:rsidRDefault="001F46DB" w:rsidP="000B0C87">
            <w:pPr>
              <w:widowControl w:val="0"/>
              <w:spacing w:line="276" w:lineRule="auto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1F46DB" w:rsidRPr="00D07595" w:rsidTr="000B0C87">
        <w:tc>
          <w:tcPr>
            <w:tcW w:w="931" w:type="dxa"/>
            <w:vMerge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0B0C87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605B14">
              <w:rPr>
                <w:position w:val="-56"/>
                <w:sz w:val="26"/>
                <w:szCs w:val="28"/>
              </w:rPr>
              <w:object w:dxaOrig="2820" w:dyaOrig="1240">
                <v:shape id="_x0000_i1108" type="#_x0000_t75" style="width:139.5pt;height:62.25pt" o:ole="">
                  <v:imagedata r:id="rId161" o:title=""/>
                </v:shape>
                <o:OLEObject Type="Embed" ProgID="Equation.DSMT4" ShapeID="_x0000_i1108" DrawAspect="Content" ObjectID="_1585231833" r:id="rId162"/>
              </w:object>
            </w:r>
            <w:r>
              <w:rPr>
                <w:position w:val="-10"/>
                <w:sz w:val="26"/>
                <w:szCs w:val="28"/>
              </w:rPr>
              <w:t xml:space="preserve"> </w:t>
            </w:r>
          </w:p>
          <w:p w:rsidR="001F46DB" w:rsidRDefault="001F46DB" w:rsidP="000B0C87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B74A9A" w:rsidRDefault="001F46DB" w:rsidP="000B0C87">
            <w:pPr>
              <w:widowControl w:val="0"/>
              <w:spacing w:line="276" w:lineRule="auto"/>
            </w:pPr>
            <w:r>
              <w:t>0.</w:t>
            </w:r>
            <w:r w:rsidRPr="00B74A9A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B74A9A" w:rsidRDefault="001F46DB" w:rsidP="000B0C87">
            <w:pPr>
              <w:widowControl w:val="0"/>
              <w:spacing w:line="276" w:lineRule="auto"/>
            </w:pPr>
            <w:r w:rsidRPr="00B74A9A">
              <w:t>0</w:t>
            </w:r>
            <w:r>
              <w:t>.</w:t>
            </w:r>
            <w:r w:rsidRPr="00B74A9A">
              <w:t>5</w:t>
            </w:r>
          </w:p>
          <w:p w:rsidR="001F46DB" w:rsidRPr="00B74A9A" w:rsidRDefault="001F46DB" w:rsidP="000B0C87">
            <w:pPr>
              <w:widowControl w:val="0"/>
              <w:spacing w:line="276" w:lineRule="auto"/>
            </w:pPr>
          </w:p>
        </w:tc>
      </w:tr>
    </w:tbl>
    <w:p w:rsidR="001F46DB" w:rsidRPr="00D07595" w:rsidRDefault="001F46DB" w:rsidP="000B0C87">
      <w:pPr>
        <w:spacing w:line="276" w:lineRule="auto"/>
        <w:jc w:val="center"/>
      </w:pPr>
    </w:p>
    <w:p w:rsidR="001F46DB" w:rsidRDefault="001F46DB" w:rsidP="000B0C87">
      <w:pPr>
        <w:jc w:val="center"/>
      </w:pPr>
      <w:r>
        <w:t>_______Hết_______</w:t>
      </w:r>
    </w:p>
    <w:p w:rsidR="001F46DB" w:rsidRPr="00826464" w:rsidRDefault="001F46DB" w:rsidP="000B0C8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1F46DB" w:rsidRPr="00586918" w:rsidRDefault="001F46DB" w:rsidP="000B0C87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sectPr w:rsidR="001F46DB" w:rsidSect="00F26CAD">
      <w:pgSz w:w="11907" w:h="16839" w:code="9"/>
      <w:pgMar w:top="851" w:right="1134" w:bottom="63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97DBB"/>
    <w:multiLevelType w:val="hybridMultilevel"/>
    <w:tmpl w:val="2112FA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D33027"/>
    <w:multiLevelType w:val="hybridMultilevel"/>
    <w:tmpl w:val="113A3A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ABB0DC9"/>
    <w:multiLevelType w:val="hybridMultilevel"/>
    <w:tmpl w:val="836066D4"/>
    <w:lvl w:ilvl="0" w:tplc="B5F05C2C">
      <w:start w:val="1"/>
      <w:numFmt w:val="lowerLetter"/>
      <w:lvlText w:val="%1)"/>
      <w:lvlJc w:val="left"/>
      <w:pPr>
        <w:ind w:left="126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">
    <w:nsid w:val="3FA44A29"/>
    <w:multiLevelType w:val="hybridMultilevel"/>
    <w:tmpl w:val="065E9494"/>
    <w:lvl w:ilvl="0" w:tplc="C83C2A24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F87"/>
    <w:rsid w:val="00022FB8"/>
    <w:rsid w:val="00052729"/>
    <w:rsid w:val="000718CC"/>
    <w:rsid w:val="000829FA"/>
    <w:rsid w:val="000968C8"/>
    <w:rsid w:val="000A2D30"/>
    <w:rsid w:val="000B0C87"/>
    <w:rsid w:val="000D1C12"/>
    <w:rsid w:val="000D2A18"/>
    <w:rsid w:val="000D5938"/>
    <w:rsid w:val="000E3773"/>
    <w:rsid w:val="000F23DA"/>
    <w:rsid w:val="00104861"/>
    <w:rsid w:val="00107C9B"/>
    <w:rsid w:val="00134BCB"/>
    <w:rsid w:val="00153A51"/>
    <w:rsid w:val="0019628D"/>
    <w:rsid w:val="001C24EA"/>
    <w:rsid w:val="001D64E2"/>
    <w:rsid w:val="001F0DEA"/>
    <w:rsid w:val="001F46DB"/>
    <w:rsid w:val="002022EE"/>
    <w:rsid w:val="002124A7"/>
    <w:rsid w:val="00236435"/>
    <w:rsid w:val="0023681D"/>
    <w:rsid w:val="00247269"/>
    <w:rsid w:val="00255BB2"/>
    <w:rsid w:val="00265407"/>
    <w:rsid w:val="00275FF4"/>
    <w:rsid w:val="002914CE"/>
    <w:rsid w:val="002D4734"/>
    <w:rsid w:val="002F1929"/>
    <w:rsid w:val="00304F19"/>
    <w:rsid w:val="0031064E"/>
    <w:rsid w:val="00321F38"/>
    <w:rsid w:val="00330006"/>
    <w:rsid w:val="003738D2"/>
    <w:rsid w:val="003A2013"/>
    <w:rsid w:val="003A772D"/>
    <w:rsid w:val="003B17F3"/>
    <w:rsid w:val="003C32E7"/>
    <w:rsid w:val="003E0ED7"/>
    <w:rsid w:val="003E3BB5"/>
    <w:rsid w:val="00406783"/>
    <w:rsid w:val="00410C7C"/>
    <w:rsid w:val="00416242"/>
    <w:rsid w:val="00417E24"/>
    <w:rsid w:val="004416A2"/>
    <w:rsid w:val="00453265"/>
    <w:rsid w:val="00462998"/>
    <w:rsid w:val="00474B5B"/>
    <w:rsid w:val="00497583"/>
    <w:rsid w:val="004B39D5"/>
    <w:rsid w:val="004C0254"/>
    <w:rsid w:val="004F466C"/>
    <w:rsid w:val="004F5F55"/>
    <w:rsid w:val="005364F2"/>
    <w:rsid w:val="005371A3"/>
    <w:rsid w:val="0056062A"/>
    <w:rsid w:val="0057265A"/>
    <w:rsid w:val="00582F87"/>
    <w:rsid w:val="00586918"/>
    <w:rsid w:val="0059650C"/>
    <w:rsid w:val="005C7CA3"/>
    <w:rsid w:val="005D01E7"/>
    <w:rsid w:val="005E69C4"/>
    <w:rsid w:val="005F7073"/>
    <w:rsid w:val="00605B14"/>
    <w:rsid w:val="006222B1"/>
    <w:rsid w:val="00622FEC"/>
    <w:rsid w:val="00623170"/>
    <w:rsid w:val="00625961"/>
    <w:rsid w:val="0064011C"/>
    <w:rsid w:val="00682C30"/>
    <w:rsid w:val="006A01E4"/>
    <w:rsid w:val="006A40A0"/>
    <w:rsid w:val="006B6936"/>
    <w:rsid w:val="006F448D"/>
    <w:rsid w:val="00751B13"/>
    <w:rsid w:val="007530F4"/>
    <w:rsid w:val="00777243"/>
    <w:rsid w:val="00784CD0"/>
    <w:rsid w:val="00785C11"/>
    <w:rsid w:val="00793A68"/>
    <w:rsid w:val="007A4A4C"/>
    <w:rsid w:val="007B5DBA"/>
    <w:rsid w:val="007B6782"/>
    <w:rsid w:val="007C18FC"/>
    <w:rsid w:val="007E455E"/>
    <w:rsid w:val="00805F13"/>
    <w:rsid w:val="00822318"/>
    <w:rsid w:val="00826464"/>
    <w:rsid w:val="00870BF7"/>
    <w:rsid w:val="008744E7"/>
    <w:rsid w:val="00891C20"/>
    <w:rsid w:val="00893D5F"/>
    <w:rsid w:val="008A2713"/>
    <w:rsid w:val="008A4324"/>
    <w:rsid w:val="008B767E"/>
    <w:rsid w:val="008B7A71"/>
    <w:rsid w:val="008C61AF"/>
    <w:rsid w:val="008E0412"/>
    <w:rsid w:val="008E225F"/>
    <w:rsid w:val="008E6669"/>
    <w:rsid w:val="009118F2"/>
    <w:rsid w:val="00921AFF"/>
    <w:rsid w:val="00931776"/>
    <w:rsid w:val="0094399D"/>
    <w:rsid w:val="009537BE"/>
    <w:rsid w:val="00963F5B"/>
    <w:rsid w:val="00971FEC"/>
    <w:rsid w:val="009721F0"/>
    <w:rsid w:val="009A45A8"/>
    <w:rsid w:val="009C3B64"/>
    <w:rsid w:val="00A24BE0"/>
    <w:rsid w:val="00A26F39"/>
    <w:rsid w:val="00A62E87"/>
    <w:rsid w:val="00A92A20"/>
    <w:rsid w:val="00A95C89"/>
    <w:rsid w:val="00AB77C0"/>
    <w:rsid w:val="00AC1A99"/>
    <w:rsid w:val="00AE7C1F"/>
    <w:rsid w:val="00B074FB"/>
    <w:rsid w:val="00B404C5"/>
    <w:rsid w:val="00B53BB9"/>
    <w:rsid w:val="00B70D61"/>
    <w:rsid w:val="00B74A9A"/>
    <w:rsid w:val="00B84B48"/>
    <w:rsid w:val="00BF154E"/>
    <w:rsid w:val="00C043AB"/>
    <w:rsid w:val="00C160D5"/>
    <w:rsid w:val="00C47DA8"/>
    <w:rsid w:val="00C51B67"/>
    <w:rsid w:val="00C667A9"/>
    <w:rsid w:val="00C70522"/>
    <w:rsid w:val="00CB64E8"/>
    <w:rsid w:val="00CB716B"/>
    <w:rsid w:val="00CD12C1"/>
    <w:rsid w:val="00D07595"/>
    <w:rsid w:val="00D16A77"/>
    <w:rsid w:val="00D35257"/>
    <w:rsid w:val="00D56162"/>
    <w:rsid w:val="00D8434A"/>
    <w:rsid w:val="00DA3D06"/>
    <w:rsid w:val="00DC1F46"/>
    <w:rsid w:val="00E27EA0"/>
    <w:rsid w:val="00E34074"/>
    <w:rsid w:val="00E47FEB"/>
    <w:rsid w:val="00E733BF"/>
    <w:rsid w:val="00EA59E2"/>
    <w:rsid w:val="00EB0404"/>
    <w:rsid w:val="00EB2DDD"/>
    <w:rsid w:val="00EB5112"/>
    <w:rsid w:val="00ED30DC"/>
    <w:rsid w:val="00ED5C56"/>
    <w:rsid w:val="00EE27C8"/>
    <w:rsid w:val="00EE506A"/>
    <w:rsid w:val="00F22785"/>
    <w:rsid w:val="00F26CAD"/>
    <w:rsid w:val="00F60910"/>
    <w:rsid w:val="00F807DE"/>
    <w:rsid w:val="00F90679"/>
    <w:rsid w:val="00FA0A5E"/>
    <w:rsid w:val="00FA19C5"/>
    <w:rsid w:val="00FA2406"/>
    <w:rsid w:val="00FA2870"/>
    <w:rsid w:val="00FA5483"/>
    <w:rsid w:val="00FD7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106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06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67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image" Target="media/image54.wmf"/><Relationship Id="rId21" Type="http://schemas.openxmlformats.org/officeDocument/2006/relationships/oleObject" Target="embeddings/oleObject9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63" Type="http://schemas.openxmlformats.org/officeDocument/2006/relationships/image" Target="media/image28.wmf"/><Relationship Id="rId68" Type="http://schemas.openxmlformats.org/officeDocument/2006/relationships/oleObject" Target="embeddings/oleObject34.bin"/><Relationship Id="rId84" Type="http://schemas.openxmlformats.org/officeDocument/2006/relationships/oleObject" Target="embeddings/oleObject42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7.bin"/><Relationship Id="rId133" Type="http://schemas.openxmlformats.org/officeDocument/2006/relationships/image" Target="media/image61.wmf"/><Relationship Id="rId138" Type="http://schemas.openxmlformats.org/officeDocument/2006/relationships/oleObject" Target="embeddings/oleObject72.bin"/><Relationship Id="rId154" Type="http://schemas.openxmlformats.org/officeDocument/2006/relationships/oleObject" Target="embeddings/oleObject80.bin"/><Relationship Id="rId159" Type="http://schemas.openxmlformats.org/officeDocument/2006/relationships/image" Target="media/image73.wmf"/><Relationship Id="rId16" Type="http://schemas.openxmlformats.org/officeDocument/2006/relationships/image" Target="media/image6.wmf"/><Relationship Id="rId107" Type="http://schemas.openxmlformats.org/officeDocument/2006/relationships/oleObject" Target="embeddings/oleObject54.bin"/><Relationship Id="rId11" Type="http://schemas.openxmlformats.org/officeDocument/2006/relationships/image" Target="media/image4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53" Type="http://schemas.openxmlformats.org/officeDocument/2006/relationships/image" Target="media/image24.wmf"/><Relationship Id="rId58" Type="http://schemas.openxmlformats.org/officeDocument/2006/relationships/oleObject" Target="embeddings/oleObject28.bin"/><Relationship Id="rId74" Type="http://schemas.openxmlformats.org/officeDocument/2006/relationships/oleObject" Target="embeddings/oleObject37.bin"/><Relationship Id="rId79" Type="http://schemas.openxmlformats.org/officeDocument/2006/relationships/image" Target="media/image36.wmf"/><Relationship Id="rId102" Type="http://schemas.openxmlformats.org/officeDocument/2006/relationships/image" Target="media/image47.wmf"/><Relationship Id="rId123" Type="http://schemas.openxmlformats.org/officeDocument/2006/relationships/oleObject" Target="embeddings/oleObject63.bin"/><Relationship Id="rId128" Type="http://schemas.openxmlformats.org/officeDocument/2006/relationships/oleObject" Target="embeddings/oleObject66.bin"/><Relationship Id="rId144" Type="http://schemas.openxmlformats.org/officeDocument/2006/relationships/oleObject" Target="embeddings/oleObject75.bin"/><Relationship Id="rId149" Type="http://schemas.openxmlformats.org/officeDocument/2006/relationships/image" Target="media/image68.wmf"/><Relationship Id="rId5" Type="http://schemas.openxmlformats.org/officeDocument/2006/relationships/image" Target="media/image1.wmf"/><Relationship Id="rId90" Type="http://schemas.openxmlformats.org/officeDocument/2006/relationships/oleObject" Target="embeddings/oleObject45.bin"/><Relationship Id="rId95" Type="http://schemas.openxmlformats.org/officeDocument/2006/relationships/oleObject" Target="embeddings/oleObject48.bin"/><Relationship Id="rId160" Type="http://schemas.openxmlformats.org/officeDocument/2006/relationships/oleObject" Target="embeddings/oleObject83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64" Type="http://schemas.openxmlformats.org/officeDocument/2006/relationships/oleObject" Target="embeddings/oleObject32.bin"/><Relationship Id="rId69" Type="http://schemas.openxmlformats.org/officeDocument/2006/relationships/image" Target="media/image31.wmf"/><Relationship Id="rId113" Type="http://schemas.openxmlformats.org/officeDocument/2006/relationships/image" Target="media/image52.wmf"/><Relationship Id="rId118" Type="http://schemas.openxmlformats.org/officeDocument/2006/relationships/oleObject" Target="embeddings/oleObject60.bin"/><Relationship Id="rId134" Type="http://schemas.openxmlformats.org/officeDocument/2006/relationships/oleObject" Target="embeddings/oleObject69.bin"/><Relationship Id="rId139" Type="http://schemas.openxmlformats.org/officeDocument/2006/relationships/image" Target="media/image63.wmf"/><Relationship Id="rId80" Type="http://schemas.openxmlformats.org/officeDocument/2006/relationships/oleObject" Target="embeddings/oleObject40.bin"/><Relationship Id="rId85" Type="http://schemas.openxmlformats.org/officeDocument/2006/relationships/image" Target="media/image39.wmf"/><Relationship Id="rId150" Type="http://schemas.openxmlformats.org/officeDocument/2006/relationships/oleObject" Target="embeddings/oleObject78.bin"/><Relationship Id="rId155" Type="http://schemas.openxmlformats.org/officeDocument/2006/relationships/image" Target="media/image71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59" Type="http://schemas.openxmlformats.org/officeDocument/2006/relationships/image" Target="media/image27.wmf"/><Relationship Id="rId103" Type="http://schemas.openxmlformats.org/officeDocument/2006/relationships/oleObject" Target="embeddings/oleObject52.bin"/><Relationship Id="rId108" Type="http://schemas.openxmlformats.org/officeDocument/2006/relationships/oleObject" Target="embeddings/oleObject55.bin"/><Relationship Id="rId124" Type="http://schemas.openxmlformats.org/officeDocument/2006/relationships/image" Target="media/image57.wmf"/><Relationship Id="rId129" Type="http://schemas.openxmlformats.org/officeDocument/2006/relationships/image" Target="media/image59.wmf"/><Relationship Id="rId54" Type="http://schemas.openxmlformats.org/officeDocument/2006/relationships/oleObject" Target="embeddings/oleObject26.bin"/><Relationship Id="rId70" Type="http://schemas.openxmlformats.org/officeDocument/2006/relationships/oleObject" Target="embeddings/oleObject35.bin"/><Relationship Id="rId75" Type="http://schemas.openxmlformats.org/officeDocument/2006/relationships/image" Target="media/image34.wmf"/><Relationship Id="rId91" Type="http://schemas.openxmlformats.org/officeDocument/2006/relationships/image" Target="media/image42.wmf"/><Relationship Id="rId96" Type="http://schemas.openxmlformats.org/officeDocument/2006/relationships/image" Target="media/image44.wmf"/><Relationship Id="rId140" Type="http://schemas.openxmlformats.org/officeDocument/2006/relationships/oleObject" Target="embeddings/oleObject73.bin"/><Relationship Id="rId145" Type="http://schemas.openxmlformats.org/officeDocument/2006/relationships/image" Target="media/image66.wmf"/><Relationship Id="rId161" Type="http://schemas.openxmlformats.org/officeDocument/2006/relationships/image" Target="media/image74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3.bin"/><Relationship Id="rId57" Type="http://schemas.openxmlformats.org/officeDocument/2006/relationships/image" Target="media/image26.wmf"/><Relationship Id="rId106" Type="http://schemas.openxmlformats.org/officeDocument/2006/relationships/image" Target="media/image49.wmf"/><Relationship Id="rId114" Type="http://schemas.openxmlformats.org/officeDocument/2006/relationships/oleObject" Target="embeddings/oleObject58.bin"/><Relationship Id="rId119" Type="http://schemas.openxmlformats.org/officeDocument/2006/relationships/image" Target="media/image55.wmf"/><Relationship Id="rId127" Type="http://schemas.openxmlformats.org/officeDocument/2006/relationships/image" Target="media/image58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0.wmf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9.bin"/><Relationship Id="rId81" Type="http://schemas.openxmlformats.org/officeDocument/2006/relationships/image" Target="media/image37.wmf"/><Relationship Id="rId86" Type="http://schemas.openxmlformats.org/officeDocument/2006/relationships/oleObject" Target="embeddings/oleObject43.bin"/><Relationship Id="rId94" Type="http://schemas.openxmlformats.org/officeDocument/2006/relationships/oleObject" Target="embeddings/oleObject47.bin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122" Type="http://schemas.openxmlformats.org/officeDocument/2006/relationships/image" Target="media/image56.wmf"/><Relationship Id="rId130" Type="http://schemas.openxmlformats.org/officeDocument/2006/relationships/oleObject" Target="embeddings/oleObject67.bin"/><Relationship Id="rId135" Type="http://schemas.openxmlformats.org/officeDocument/2006/relationships/image" Target="media/image62.wmf"/><Relationship Id="rId143" Type="http://schemas.openxmlformats.org/officeDocument/2006/relationships/image" Target="media/image65.wmf"/><Relationship Id="rId148" Type="http://schemas.openxmlformats.org/officeDocument/2006/relationships/oleObject" Target="embeddings/oleObject77.bin"/><Relationship Id="rId151" Type="http://schemas.openxmlformats.org/officeDocument/2006/relationships/image" Target="media/image69.wmf"/><Relationship Id="rId156" Type="http://schemas.openxmlformats.org/officeDocument/2006/relationships/oleObject" Target="embeddings/oleObject81.bin"/><Relationship Id="rId16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109" Type="http://schemas.openxmlformats.org/officeDocument/2006/relationships/image" Target="media/image50.wmf"/><Relationship Id="rId34" Type="http://schemas.openxmlformats.org/officeDocument/2006/relationships/image" Target="media/image15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8.bin"/><Relationship Id="rId97" Type="http://schemas.openxmlformats.org/officeDocument/2006/relationships/oleObject" Target="embeddings/oleObject49.bin"/><Relationship Id="rId104" Type="http://schemas.openxmlformats.org/officeDocument/2006/relationships/image" Target="media/image48.wmf"/><Relationship Id="rId120" Type="http://schemas.openxmlformats.org/officeDocument/2006/relationships/oleObject" Target="embeddings/oleObject61.bin"/><Relationship Id="rId125" Type="http://schemas.openxmlformats.org/officeDocument/2006/relationships/oleObject" Target="embeddings/oleObject64.bin"/><Relationship Id="rId141" Type="http://schemas.openxmlformats.org/officeDocument/2006/relationships/image" Target="media/image64.wmf"/><Relationship Id="rId146" Type="http://schemas.openxmlformats.org/officeDocument/2006/relationships/oleObject" Target="embeddings/oleObject76.bin"/><Relationship Id="rId7" Type="http://schemas.openxmlformats.org/officeDocument/2006/relationships/image" Target="media/image2.wmf"/><Relationship Id="rId71" Type="http://schemas.openxmlformats.org/officeDocument/2006/relationships/image" Target="media/image32.wmf"/><Relationship Id="rId92" Type="http://schemas.openxmlformats.org/officeDocument/2006/relationships/oleObject" Target="embeddings/oleObject46.bin"/><Relationship Id="rId162" Type="http://schemas.openxmlformats.org/officeDocument/2006/relationships/oleObject" Target="embeddings/oleObject84.bin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3.bin"/><Relationship Id="rId87" Type="http://schemas.openxmlformats.org/officeDocument/2006/relationships/image" Target="media/image40.wmf"/><Relationship Id="rId110" Type="http://schemas.openxmlformats.org/officeDocument/2006/relationships/oleObject" Target="embeddings/oleObject56.bin"/><Relationship Id="rId115" Type="http://schemas.openxmlformats.org/officeDocument/2006/relationships/image" Target="media/image53.wmf"/><Relationship Id="rId131" Type="http://schemas.openxmlformats.org/officeDocument/2006/relationships/image" Target="media/image60.wmf"/><Relationship Id="rId136" Type="http://schemas.openxmlformats.org/officeDocument/2006/relationships/oleObject" Target="embeddings/oleObject70.bin"/><Relationship Id="rId157" Type="http://schemas.openxmlformats.org/officeDocument/2006/relationships/image" Target="media/image72.wmf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1.bin"/><Relationship Id="rId152" Type="http://schemas.openxmlformats.org/officeDocument/2006/relationships/oleObject" Target="embeddings/oleObject79.bin"/><Relationship Id="rId19" Type="http://schemas.openxmlformats.org/officeDocument/2006/relationships/oleObject" Target="embeddings/oleObject8.bin"/><Relationship Id="rId14" Type="http://schemas.openxmlformats.org/officeDocument/2006/relationships/oleObject" Target="embeddings/oleObject5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7.bin"/><Relationship Id="rId77" Type="http://schemas.openxmlformats.org/officeDocument/2006/relationships/image" Target="media/image35.wmf"/><Relationship Id="rId100" Type="http://schemas.openxmlformats.org/officeDocument/2006/relationships/image" Target="media/image46.wmf"/><Relationship Id="rId105" Type="http://schemas.openxmlformats.org/officeDocument/2006/relationships/oleObject" Target="embeddings/oleObject53.bin"/><Relationship Id="rId126" Type="http://schemas.openxmlformats.org/officeDocument/2006/relationships/oleObject" Target="embeddings/oleObject65.bin"/><Relationship Id="rId147" Type="http://schemas.openxmlformats.org/officeDocument/2006/relationships/image" Target="media/image67.wmf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6.bin"/><Relationship Id="rId93" Type="http://schemas.openxmlformats.org/officeDocument/2006/relationships/image" Target="media/image43.wmf"/><Relationship Id="rId98" Type="http://schemas.openxmlformats.org/officeDocument/2006/relationships/image" Target="media/image45.wmf"/><Relationship Id="rId121" Type="http://schemas.openxmlformats.org/officeDocument/2006/relationships/oleObject" Target="embeddings/oleObject62.bin"/><Relationship Id="rId142" Type="http://schemas.openxmlformats.org/officeDocument/2006/relationships/oleObject" Target="embeddings/oleObject74.bin"/><Relationship Id="rId163" Type="http://schemas.openxmlformats.org/officeDocument/2006/relationships/fontTable" Target="fontTable.xml"/><Relationship Id="rId3" Type="http://schemas.openxmlformats.org/officeDocument/2006/relationships/settings" Target="settings.xml"/><Relationship Id="rId25" Type="http://schemas.openxmlformats.org/officeDocument/2006/relationships/oleObject" Target="embeddings/oleObject11.bin"/><Relationship Id="rId46" Type="http://schemas.openxmlformats.org/officeDocument/2006/relationships/image" Target="media/image21.wmf"/><Relationship Id="rId67" Type="http://schemas.openxmlformats.org/officeDocument/2006/relationships/image" Target="media/image30.wmf"/><Relationship Id="rId116" Type="http://schemas.openxmlformats.org/officeDocument/2006/relationships/oleObject" Target="embeddings/oleObject59.bin"/><Relationship Id="rId137" Type="http://schemas.openxmlformats.org/officeDocument/2006/relationships/oleObject" Target="embeddings/oleObject71.bin"/><Relationship Id="rId158" Type="http://schemas.openxmlformats.org/officeDocument/2006/relationships/oleObject" Target="embeddings/oleObject82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1.bin"/><Relationship Id="rId83" Type="http://schemas.openxmlformats.org/officeDocument/2006/relationships/image" Target="media/image38.wmf"/><Relationship Id="rId88" Type="http://schemas.openxmlformats.org/officeDocument/2006/relationships/oleObject" Target="embeddings/oleObject44.bin"/><Relationship Id="rId111" Type="http://schemas.openxmlformats.org/officeDocument/2006/relationships/image" Target="media/image51.wmf"/><Relationship Id="rId132" Type="http://schemas.openxmlformats.org/officeDocument/2006/relationships/oleObject" Target="embeddings/oleObject68.bin"/><Relationship Id="rId153" Type="http://schemas.openxmlformats.org/officeDocument/2006/relationships/image" Target="media/image7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893</TotalTime>
  <Pages>8</Pages>
  <Words>1127</Words>
  <Characters>6428</Characters>
  <Application>Microsoft Office Outlook</Application>
  <DocSecurity>0</DocSecurity>
  <Lines>0</Lines>
  <Paragraphs>0</Paragraphs>
  <ScaleCrop>false</ScaleCrop>
  <Company>minhtuan6990@gmail.com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dc:description/>
  <cp:lastModifiedBy>Windows User</cp:lastModifiedBy>
  <cp:revision>28</cp:revision>
  <cp:lastPrinted>2017-12-01T09:39:00Z</cp:lastPrinted>
  <dcterms:created xsi:type="dcterms:W3CDTF">2018-02-10T22:56:00Z</dcterms:created>
  <dcterms:modified xsi:type="dcterms:W3CDTF">2018-04-14T10:21:00Z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